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2853" w:rsidRPr="0015349F" w:rsidRDefault="00662853" w:rsidP="0015349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Конспект образовательной деятельности по сюжету</w:t>
      </w:r>
    </w:p>
    <w:p w:rsidR="00662853" w:rsidRPr="0015349F" w:rsidRDefault="00662853" w:rsidP="0015349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Русской  народной  сказки  «Репка»</w:t>
      </w:r>
    </w:p>
    <w:p w:rsidR="00662853" w:rsidRPr="0015349F" w:rsidRDefault="00662853" w:rsidP="0015349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2 младшая группа</w:t>
      </w:r>
    </w:p>
    <w:p w:rsidR="00662853" w:rsidRPr="0015349F" w:rsidRDefault="00662853" w:rsidP="0015349F">
      <w:pPr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1.Образовательные задачи :</w:t>
      </w:r>
    </w:p>
    <w:p w:rsidR="00662853" w:rsidRPr="0015349F" w:rsidRDefault="00662853" w:rsidP="0015349F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а) Различать в игровой форме «много» предметов и «один» предмет, их форму, величину.</w:t>
      </w:r>
    </w:p>
    <w:p w:rsidR="00662853" w:rsidRPr="0015349F" w:rsidRDefault="00662853" w:rsidP="0015349F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б) Закреплять знания об основных цветах.</w:t>
      </w:r>
    </w:p>
    <w:p w:rsidR="00662853" w:rsidRPr="0015349F" w:rsidRDefault="00662853" w:rsidP="0015349F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в) Узнавать и называть геометрические фигуры: круг, квадрат, треугольник.</w:t>
      </w:r>
    </w:p>
    <w:p w:rsidR="00662853" w:rsidRPr="0015349F" w:rsidRDefault="00662853" w:rsidP="0015349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    д) Зрительно сравнивать величину предметов.</w:t>
      </w:r>
    </w:p>
    <w:p w:rsidR="00662853" w:rsidRPr="0015349F" w:rsidRDefault="00662853" w:rsidP="0015349F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662853" w:rsidRPr="0015349F" w:rsidRDefault="00662853" w:rsidP="0015349F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2. Развивающие задачи :</w:t>
      </w:r>
    </w:p>
    <w:p w:rsidR="00662853" w:rsidRPr="0015349F" w:rsidRDefault="00662853" w:rsidP="0015349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    а ) Развивать логическое мышление.</w:t>
      </w:r>
    </w:p>
    <w:p w:rsidR="00662853" w:rsidRPr="0015349F" w:rsidRDefault="00662853" w:rsidP="0015349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5349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    б) Развивать умение обобщать и делать выводы.</w:t>
      </w:r>
    </w:p>
    <w:p w:rsidR="00662853" w:rsidRPr="0015349F" w:rsidRDefault="00662853" w:rsidP="0015349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5349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    в ) Развивать детское творчество </w:t>
      </w:r>
    </w:p>
    <w:p w:rsidR="00662853" w:rsidRPr="0015349F" w:rsidRDefault="00662853" w:rsidP="0015349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5349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    г)  Развивать речь</w:t>
      </w:r>
    </w:p>
    <w:p w:rsidR="00662853" w:rsidRPr="0015349F" w:rsidRDefault="00662853" w:rsidP="0015349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5349F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3. Воспитательные задачи:</w:t>
      </w:r>
    </w:p>
    <w:p w:rsidR="00662853" w:rsidRPr="0015349F" w:rsidRDefault="00662853" w:rsidP="0015349F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а )Вызывать у детей радость общения со сказкой.</w:t>
      </w:r>
    </w:p>
    <w:p w:rsidR="00662853" w:rsidRPr="0015349F" w:rsidRDefault="00662853" w:rsidP="0015349F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б) Умение вести себя в коллективе сверстников, слышать друг друга.</w:t>
      </w:r>
    </w:p>
    <w:p w:rsidR="00662853" w:rsidRPr="0015349F" w:rsidRDefault="00662853" w:rsidP="0015349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 xml:space="preserve">Интеграция образовательных областей: </w:t>
      </w:r>
      <w:r w:rsidRPr="0015349F">
        <w:rPr>
          <w:rFonts w:ascii="Times New Roman" w:hAnsi="Times New Roman" w:cs="Times New Roman"/>
          <w:sz w:val="28"/>
          <w:szCs w:val="28"/>
        </w:rPr>
        <w:t>«Познавательное развитие», «Социально-коммуникативное развитие», «Физическое развитие», «Речевое развитие», «Художественно-эстетическое развитие».</w:t>
      </w:r>
    </w:p>
    <w:p w:rsidR="00662853" w:rsidRPr="0015349F" w:rsidRDefault="00662853" w:rsidP="001963FE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Демонстрационные материалы: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- магнитная доска ;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-матрешки разной высоты ; два обруча большой и маленький, игрушки 2 мяча большой и маленький,2 машины большая  и маленькая, две куклы большая и маленькая, два кубика большой и маленький, два медведя большой и маленький)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 xml:space="preserve"> Раздаточный материал: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- Конструктор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Ход занятия: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Сегодня к  нам  пришли гости. Поздоровайтесь с гостями.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Ребята,  к нам в гости опять пришла сказка.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А кто героиня этой сказки отгадайте загадку :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Круглый бок, желтый бок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Сидит в грядке колобок.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Врос в землю крепко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 xml:space="preserve">Что же это ? 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Посмотрите на волшебный экран он будет нам сегодня помогать.</w:t>
      </w:r>
    </w:p>
    <w:p w:rsidR="00662853" w:rsidRDefault="00662853" w:rsidP="0015349F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После ваших ответов он будет показывать правильно вы сказали или нет</w:t>
      </w:r>
      <w:r>
        <w:rPr>
          <w:rFonts w:ascii="Times New Roman" w:hAnsi="Times New Roman" w:cs="Times New Roman"/>
          <w:sz w:val="28"/>
          <w:szCs w:val="28"/>
        </w:rPr>
        <w:t xml:space="preserve"> (Слайд 1)</w:t>
      </w:r>
    </w:p>
    <w:p w:rsidR="00662853" w:rsidRPr="0015349F" w:rsidRDefault="00662853" w:rsidP="0015349F">
      <w:pPr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sz w:val="28"/>
          <w:szCs w:val="28"/>
        </w:rPr>
        <w:t xml:space="preserve">. </w:t>
      </w:r>
      <w:r w:rsidRPr="0015349F">
        <w:rPr>
          <w:rFonts w:ascii="Times New Roman" w:hAnsi="Times New Roman" w:cs="Times New Roman"/>
          <w:b/>
          <w:bCs/>
          <w:sz w:val="28"/>
          <w:szCs w:val="28"/>
          <w:u w:val="single"/>
        </w:rPr>
        <w:object w:dxaOrig="7158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5pt;height:129.75pt" o:ole="">
            <v:imagedata r:id="rId4" o:title=""/>
          </v:shape>
          <o:OLEObject Type="Embed" ProgID="PowerPoint.Slide.8" ShapeID="_x0000_i1025" DrawAspect="Content" ObjectID="_1523341749" r:id="rId5"/>
        </w:objec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Как называется сказка?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Дети:</w:t>
      </w:r>
    </w:p>
    <w:p w:rsidR="00662853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sz w:val="28"/>
          <w:szCs w:val="28"/>
        </w:rPr>
        <w:t xml:space="preserve"> «Репка». (Слайд 2)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noProof/>
        </w:rPr>
      </w:r>
      <w:r w:rsidRPr="0015349F">
        <w:rPr>
          <w:rFonts w:ascii="Times New Roman" w:hAnsi="Times New Roman" w:cs="Times New Roman"/>
          <w:b/>
          <w:bCs/>
          <w:sz w:val="28"/>
          <w:szCs w:val="28"/>
          <w:u w:val="single"/>
        </w:rPr>
        <w:pict>
          <v:shape id="_x0000_s1026" type="#_x0000_t75" alt="http://webserver.modus2.ru/kimages/3130.jpg" style="width:180pt;height:2in;visibility:visible;mso-position-horizontal-relative:char;mso-position-vertical-relative:line">
            <v:imagedata r:id="rId6" o:title=""/>
            <w10:anchorlock/>
          </v:shape>
        </w:pic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Правильно!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Посадил дед репку…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А сколько же репок посадил дед?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Дети: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sz w:val="28"/>
          <w:szCs w:val="28"/>
        </w:rPr>
        <w:t xml:space="preserve">Дед посадил одну репку. 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Выросла репка большая- пребольшая…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 xml:space="preserve">Дети показывают движением рук размер репки. </w:t>
      </w:r>
    </w:p>
    <w:p w:rsidR="00662853" w:rsidRPr="0015349F" w:rsidRDefault="00662853" w:rsidP="001963FE">
      <w:pPr>
        <w:tabs>
          <w:tab w:val="right" w:pos="9355"/>
        </w:tabs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Стал дед репку из земли тащить. Тянет, потянет, вытянуть не может</w:t>
      </w:r>
      <w:r w:rsidRPr="0015349F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. 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(</w:t>
      </w:r>
      <w:r w:rsidRPr="0015349F">
        <w:rPr>
          <w:rFonts w:ascii="Times New Roman" w:hAnsi="Times New Roman" w:cs="Times New Roman"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sz w:val="28"/>
          <w:szCs w:val="28"/>
        </w:rPr>
        <w:t>3)</w:t>
      </w:r>
    </w:p>
    <w:p w:rsidR="00662853" w:rsidRPr="0015349F" w:rsidRDefault="00662853" w:rsidP="001963FE">
      <w:pPr>
        <w:tabs>
          <w:tab w:val="right" w:pos="9355"/>
        </w:tabs>
        <w:ind w:left="36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  <w:u w:val="single"/>
        </w:rPr>
        <w:object w:dxaOrig="7158" w:dyaOrig="5401">
          <v:shape id="_x0000_i1027" type="#_x0000_t75" style="width:179.25pt;height:143.25pt" o:ole="">
            <v:imagedata r:id="rId7" o:title=""/>
          </v:shape>
          <o:OLEObject Type="Embed" ProgID="PowerPoint.Slide.8" ShapeID="_x0000_i1027" DrawAspect="Content" ObjectID="_1523341750" r:id="rId8"/>
        </w:object>
      </w:r>
    </w:p>
    <w:p w:rsidR="00662853" w:rsidRPr="0015349F" w:rsidRDefault="00662853" w:rsidP="001963FE">
      <w:pPr>
        <w:tabs>
          <w:tab w:val="right" w:pos="9355"/>
        </w:tabs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Да, один дед не смог вытянуть репку из земли. А кого же он позвал себе сначала    на помощь?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Дети: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Сначала бабку,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• Как дед звал бабку?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Бабка, помоги мне вытащить репку. </w:t>
      </w:r>
      <w:r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color w:val="000000"/>
          <w:sz w:val="28"/>
          <w:szCs w:val="28"/>
        </w:rPr>
        <w:t>4)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  <w:r>
        <w:rPr>
          <w:noProof/>
        </w:rPr>
      </w:r>
      <w:r w:rsidRPr="0015349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pict>
          <v:shape id="Picture 2" o:spid="_x0000_s1027" type="#_x0000_t75" alt="http://puzzleit.ru/files/puzzles/0/5/_thumb.jpg" style="width:198pt;height:140.4pt;visibility:visible;mso-position-horizontal-relative:char;mso-position-vertical-relative:line">
            <v:imagedata r:id="rId9" o:title=""/>
            <w10:anchorlock/>
          </v:shape>
        </w:pic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Бабка говорит: «Помогите мне выполнить  моё задание, и я вам  помогу».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2.</w:t>
      </w:r>
      <w:r w:rsidRPr="0015349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Игра «Найди две  одинаковые матрешки по цвету».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( </w:t>
      </w:r>
      <w:r w:rsidRPr="0015349F">
        <w:rPr>
          <w:rFonts w:ascii="Times New Roman" w:hAnsi="Times New Roman" w:cs="Times New Roman"/>
          <w:color w:val="000000"/>
          <w:sz w:val="28"/>
          <w:szCs w:val="28"/>
        </w:rPr>
        <w:t>Смотрим на наш волшебный экран и находим две матрешки)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15349F">
        <w:rPr>
          <w:rFonts w:ascii="Times New Roman" w:hAnsi="Times New Roman" w:cs="Times New Roman"/>
          <w:color w:val="000000"/>
          <w:sz w:val="28"/>
          <w:szCs w:val="28"/>
        </w:rPr>
        <w:t>Слайд  5</w:t>
      </w:r>
      <w:r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662853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object w:dxaOrig="7158" w:dyaOrig="5401">
          <v:shape id="_x0000_i1029" type="#_x0000_t75" style="width:204pt;height:162pt" o:ole="">
            <v:imagedata r:id="rId10" o:title=""/>
          </v:shape>
          <o:OLEObject Type="Embed" ProgID="PowerPoint.Slide.8" ShapeID="_x0000_i1029" DrawAspect="Content" ObjectID="_1523341751" r:id="rId11"/>
        </w:objec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3. Помогла бабка деду.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Тянут – потянут, не могут вытащить репку</w:t>
      </w:r>
      <w:r w:rsidRPr="004A12EF">
        <w:rPr>
          <w:rFonts w:ascii="Times New Roman" w:hAnsi="Times New Roman" w:cs="Times New Roman"/>
          <w:color w:val="000000"/>
          <w:sz w:val="28"/>
          <w:szCs w:val="28"/>
        </w:rPr>
        <w:t xml:space="preserve">.(Слайд </w:t>
      </w:r>
      <w:r>
        <w:rPr>
          <w:rFonts w:ascii="Times New Roman" w:hAnsi="Times New Roman" w:cs="Times New Roman"/>
          <w:color w:val="000000"/>
          <w:sz w:val="28"/>
          <w:szCs w:val="28"/>
        </w:rPr>
        <w:t>6)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object w:dxaOrig="7158" w:dyaOrig="5401">
          <v:shape id="_x0000_i1030" type="#_x0000_t75" style="width:214.5pt;height:162pt" o:ole="">
            <v:imagedata r:id="rId12" o:title=""/>
          </v:shape>
          <o:OLEObject Type="Embed" ProgID="PowerPoint.Slide.8" ShapeID="_x0000_i1030" DrawAspect="Content" ObjectID="_1523341752" r:id="rId13"/>
        </w:objec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Внучка, помоги нам вытащить репку.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Внучка говорит: «Помогите мне выполнить моё задание, и я вам  помогу».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4A12E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12EF">
        <w:rPr>
          <w:rFonts w:ascii="Times New Roman" w:hAnsi="Times New Roman" w:cs="Times New Roman"/>
          <w:color w:val="000000"/>
          <w:sz w:val="28"/>
          <w:szCs w:val="28"/>
        </w:rPr>
        <w:t>(подходят к столам) Д/И «Расставь матрешек »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• Расставить матрешек от самой высокой до самой низкой. (раскладываем правой рукой, слева – направо) 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• Какая это матрешка, а эта, а эта?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4. Помогла внучка бабке.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Тянут – потянут, не могут вытащить репку. </w:t>
      </w:r>
      <w:r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4A12EF">
        <w:rPr>
          <w:rFonts w:ascii="Times New Roman" w:hAnsi="Times New Roman" w:cs="Times New Roman"/>
          <w:color w:val="000000"/>
          <w:sz w:val="28"/>
          <w:szCs w:val="28"/>
        </w:rPr>
        <w:t>Слайд 7</w:t>
      </w:r>
      <w:r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12EF">
        <w:rPr>
          <w:rFonts w:ascii="Times New Roman" w:hAnsi="Times New Roman" w:cs="Times New Roman"/>
          <w:color w:val="000000"/>
          <w:sz w:val="28"/>
          <w:szCs w:val="28"/>
        </w:rPr>
        <w:object w:dxaOrig="7158" w:dyaOrig="5401">
          <v:shape id="_x0000_i1031" type="#_x0000_t75" style="width:225.75pt;height:159pt" o:ole="">
            <v:imagedata r:id="rId14" o:title=""/>
          </v:shape>
          <o:OLEObject Type="Embed" ProgID="PowerPoint.Slide.8" ShapeID="_x0000_i1031" DrawAspect="Content" ObjectID="_1523341753" r:id="rId15"/>
        </w:objec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Стала внучка Жучку звать на помощь.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4A12E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Жучка говорит: </w:t>
      </w:r>
      <w:r w:rsidRPr="004A12EF">
        <w:rPr>
          <w:rFonts w:ascii="Times New Roman" w:hAnsi="Times New Roman" w:cs="Times New Roman"/>
          <w:color w:val="000000"/>
          <w:sz w:val="28"/>
          <w:szCs w:val="28"/>
        </w:rPr>
        <w:t>«Помогите мне  разобраться с игрушками,  и я вам помогу».</w:t>
      </w:r>
    </w:p>
    <w:p w:rsidR="00662853" w:rsidRPr="004A12E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12EF">
        <w:rPr>
          <w:rFonts w:ascii="Times New Roman" w:hAnsi="Times New Roman" w:cs="Times New Roman"/>
          <w:color w:val="000000"/>
          <w:sz w:val="28"/>
          <w:szCs w:val="28"/>
        </w:rPr>
        <w:t>Разложить игрушки в обручи . В маленький обруч -маленькие игрушки, в     большой обруч- большие.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Молодцы, вы справились с этим заданием.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Стала Жучка помогать тащить репку.</w:t>
      </w:r>
    </w:p>
    <w:p w:rsidR="00662853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Тянут – потянут, не могут вытащить репку. </w:t>
      </w:r>
      <w:r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4A12EF">
        <w:rPr>
          <w:rFonts w:ascii="Times New Roman" w:hAnsi="Times New Roman" w:cs="Times New Roman"/>
          <w:color w:val="000000"/>
          <w:sz w:val="28"/>
          <w:szCs w:val="28"/>
        </w:rPr>
        <w:t>Слайд 8</w:t>
      </w:r>
      <w:r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12EF">
        <w:rPr>
          <w:rFonts w:ascii="Times New Roman" w:hAnsi="Times New Roman" w:cs="Times New Roman"/>
          <w:color w:val="000000"/>
          <w:sz w:val="28"/>
          <w:szCs w:val="28"/>
        </w:rPr>
        <w:object w:dxaOrig="7158" w:dyaOrig="5401">
          <v:shape id="_x0000_i1032" type="#_x0000_t75" style="width:232.5pt;height:170.25pt" o:ole="">
            <v:imagedata r:id="rId16" o:title=""/>
          </v:shape>
          <o:OLEObject Type="Embed" ProgID="PowerPoint.Slide.8" ShapeID="_x0000_i1032" DrawAspect="Content" ObjectID="_1523341754" r:id="rId17"/>
        </w:objec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5. В: Давайте отдохнем и поиграем немножко.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color w:val="000000"/>
          <w:sz w:val="28"/>
          <w:szCs w:val="28"/>
        </w:rPr>
        <w:t>Физкультминутка</w:t>
      </w:r>
    </w:p>
    <w:p w:rsidR="00662853" w:rsidRPr="0015349F" w:rsidRDefault="00662853" w:rsidP="001963FE">
      <w:pPr>
        <w:tabs>
          <w:tab w:val="left" w:pos="3885"/>
        </w:tabs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Выходите на середину группы и сделайте красивый ровный круг. (Дети слова произносят вместе с воспитателем).</w:t>
      </w:r>
    </w:p>
    <w:p w:rsidR="00662853" w:rsidRPr="004A12EF" w:rsidRDefault="00662853" w:rsidP="001963FE">
      <w:pPr>
        <w:tabs>
          <w:tab w:val="left" w:pos="3885"/>
        </w:tabs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4A12EF">
        <w:rPr>
          <w:rFonts w:ascii="Times New Roman" w:hAnsi="Times New Roman" w:cs="Times New Roman"/>
          <w:sz w:val="28"/>
          <w:szCs w:val="28"/>
        </w:rPr>
        <w:t>Кружок как репка.</w:t>
      </w:r>
    </w:p>
    <w:p w:rsidR="00662853" w:rsidRPr="004A12E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4A12EF">
        <w:rPr>
          <w:rFonts w:ascii="Times New Roman" w:hAnsi="Times New Roman" w:cs="Times New Roman"/>
          <w:sz w:val="28"/>
          <w:szCs w:val="28"/>
        </w:rPr>
        <w:t>Мы хлопаем руками.</w:t>
      </w:r>
    </w:p>
    <w:p w:rsidR="00662853" w:rsidRPr="004A12E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4A12EF">
        <w:rPr>
          <w:rFonts w:ascii="Times New Roman" w:hAnsi="Times New Roman" w:cs="Times New Roman"/>
          <w:sz w:val="28"/>
          <w:szCs w:val="28"/>
        </w:rPr>
        <w:t>Мы топаем ногами.</w:t>
      </w:r>
    </w:p>
    <w:p w:rsidR="00662853" w:rsidRPr="004A12E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4A12EF">
        <w:rPr>
          <w:rFonts w:ascii="Times New Roman" w:hAnsi="Times New Roman" w:cs="Times New Roman"/>
          <w:sz w:val="28"/>
          <w:szCs w:val="28"/>
        </w:rPr>
        <w:t>Качаем головой.</w:t>
      </w:r>
    </w:p>
    <w:p w:rsidR="00662853" w:rsidRPr="004A12E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4A12EF">
        <w:rPr>
          <w:rFonts w:ascii="Times New Roman" w:hAnsi="Times New Roman" w:cs="Times New Roman"/>
          <w:sz w:val="28"/>
          <w:szCs w:val="28"/>
        </w:rPr>
        <w:t>Качаем головой.</w:t>
      </w:r>
    </w:p>
    <w:p w:rsidR="00662853" w:rsidRPr="004A12E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4A12EF">
        <w:rPr>
          <w:rFonts w:ascii="Times New Roman" w:hAnsi="Times New Roman" w:cs="Times New Roman"/>
          <w:sz w:val="28"/>
          <w:szCs w:val="28"/>
        </w:rPr>
        <w:t>Мы руки поднимаем.</w:t>
      </w:r>
    </w:p>
    <w:p w:rsidR="00662853" w:rsidRPr="004A12E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4A12EF">
        <w:rPr>
          <w:rFonts w:ascii="Times New Roman" w:hAnsi="Times New Roman" w:cs="Times New Roman"/>
          <w:sz w:val="28"/>
          <w:szCs w:val="28"/>
        </w:rPr>
        <w:t>Мы руки опускаем.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FE5610">
        <w:rPr>
          <w:rFonts w:ascii="Times New Roman" w:hAnsi="Times New Roman" w:cs="Times New Roman"/>
          <w:sz w:val="28"/>
          <w:szCs w:val="28"/>
        </w:rPr>
        <w:t>И бегаем кругом</w:t>
      </w:r>
      <w:r w:rsidRPr="0015349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15349F">
        <w:rPr>
          <w:rFonts w:ascii="Times New Roman" w:hAnsi="Times New Roman" w:cs="Times New Roman"/>
          <w:sz w:val="28"/>
          <w:szCs w:val="28"/>
        </w:rPr>
        <w:t xml:space="preserve"> (Воспитатель и дети выполняют движение в соответствии с текстом).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6. Стала Жучка кошку звать</w:t>
      </w:r>
    </w:p>
    <w:p w:rsidR="00662853" w:rsidRDefault="00662853" w:rsidP="00AA45BF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Кошка говорит:  «Назовите части суток, а поможет вам волшебный экран»  </w:t>
      </w:r>
      <w:r w:rsidRPr="00BF2687">
        <w:rPr>
          <w:rFonts w:ascii="Times New Roman" w:hAnsi="Times New Roman" w:cs="Times New Roman"/>
          <w:color w:val="000000"/>
          <w:sz w:val="28"/>
          <w:szCs w:val="28"/>
        </w:rPr>
        <w:t>(Слайд 9 – 12)</w:t>
      </w:r>
    </w:p>
    <w:p w:rsidR="00662853" w:rsidRDefault="00662853" w:rsidP="00AA45BF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662853" w:rsidRDefault="00662853" w:rsidP="00AA45BF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FE5610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object w:dxaOrig="7158" w:dyaOrig="5401">
          <v:shape id="_x0000_i1033" type="#_x0000_t75" style="width:168pt;height:143.25pt" o:ole="">
            <v:imagedata r:id="rId18" o:title=""/>
          </v:shape>
          <o:OLEObject Type="Embed" ProgID="PowerPoint.Slide.8" ShapeID="_x0000_i1033" DrawAspect="Content" ObjectID="_1523341755" r:id="rId19"/>
        </w:objec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</w:t>
      </w:r>
      <w:r w:rsidRPr="00FE5610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object w:dxaOrig="7158" w:dyaOrig="5401">
          <v:shape id="_x0000_i1034" type="#_x0000_t75" style="width:171.75pt;height:143.25pt" o:ole="">
            <v:imagedata r:id="rId20" o:title=""/>
          </v:shape>
          <o:OLEObject Type="Embed" ProgID="PowerPoint.Slide.8" ShapeID="_x0000_i1034" DrawAspect="Content" ObjectID="_1523341756" r:id="rId21"/>
        </w:objec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</w:t>
      </w:r>
    </w:p>
    <w:p w:rsidR="00662853" w:rsidRPr="0015349F" w:rsidRDefault="00662853" w:rsidP="00AA45B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E5610">
        <w:rPr>
          <w:rFonts w:ascii="Times New Roman" w:hAnsi="Times New Roman" w:cs="Times New Roman"/>
          <w:color w:val="000000"/>
          <w:sz w:val="28"/>
          <w:szCs w:val="28"/>
        </w:rPr>
        <w:object w:dxaOrig="7158" w:dyaOrig="5401">
          <v:shape id="_x0000_i1035" type="#_x0000_t75" style="width:171.75pt;height:148.5pt" o:ole="">
            <v:imagedata r:id="rId22" o:title=""/>
          </v:shape>
          <o:OLEObject Type="Embed" ProgID="PowerPoint.Slide.8" ShapeID="_x0000_i1035" DrawAspect="Content" ObjectID="_1523341757" r:id="rId23"/>
        </w:objec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FE5610">
        <w:rPr>
          <w:rFonts w:ascii="Times New Roman" w:hAnsi="Times New Roman" w:cs="Times New Roman"/>
          <w:color w:val="000000"/>
          <w:sz w:val="28"/>
          <w:szCs w:val="28"/>
        </w:rPr>
        <w:object w:dxaOrig="7158" w:dyaOrig="5401">
          <v:shape id="_x0000_i1036" type="#_x0000_t75" style="width:214.5pt;height:143.25pt" o:ole="">
            <v:imagedata r:id="rId24" o:title=""/>
          </v:shape>
          <o:OLEObject Type="Embed" ProgID="PowerPoint.Slide.8" ShapeID="_x0000_i1036" DrawAspect="Content" ObjectID="_1523341758" r:id="rId25"/>
        </w:objec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И с этим заданием мы справились!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7. Помогла кошка репку тянуть.</w:t>
      </w:r>
    </w:p>
    <w:p w:rsidR="00662853" w:rsidRDefault="00662853" w:rsidP="00F66B51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Тянут – потянут, не могут вытащить репку.</w:t>
      </w:r>
      <w:r w:rsidRPr="0015349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t>(</w:t>
      </w:r>
      <w:r w:rsidRPr="00BF2687">
        <w:rPr>
          <w:rFonts w:ascii="Times New Roman" w:hAnsi="Times New Roman" w:cs="Times New Roman"/>
          <w:color w:val="000000"/>
          <w:sz w:val="28"/>
          <w:szCs w:val="28"/>
        </w:rPr>
        <w:t>Слайд 13</w:t>
      </w:r>
      <w:r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662853" w:rsidRPr="0015349F" w:rsidRDefault="00662853" w:rsidP="00F66B5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F2687">
        <w:rPr>
          <w:rFonts w:ascii="Times New Roman" w:hAnsi="Times New Roman" w:cs="Times New Roman"/>
          <w:color w:val="000000"/>
          <w:sz w:val="28"/>
          <w:szCs w:val="28"/>
        </w:rPr>
        <w:object w:dxaOrig="7158" w:dyaOrig="5401">
          <v:shape id="_x0000_i1037" type="#_x0000_t75" style="width:204pt;height:153.75pt" o:ole="">
            <v:imagedata r:id="rId26" o:title=""/>
          </v:shape>
          <o:OLEObject Type="Embed" ProgID="PowerPoint.Slide.8" ShapeID="_x0000_i1037" DrawAspect="Content" ObjectID="_1523341759" r:id="rId27"/>
        </w:objec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Стала кошка мышку звать  </w:t>
      </w:r>
    </w:p>
    <w:p w:rsidR="00662853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В: А мышка говорит:  Поиграйте  для меня.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BF2687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F2687">
        <w:rPr>
          <w:rFonts w:ascii="Times New Roman" w:hAnsi="Times New Roman" w:cs="Times New Roman"/>
          <w:color w:val="000000"/>
          <w:sz w:val="28"/>
          <w:szCs w:val="28"/>
        </w:rPr>
        <w:t>Вот мы репку посадили (наклониться)</w:t>
      </w:r>
    </w:p>
    <w:p w:rsidR="00662853" w:rsidRPr="00BF2687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F2687">
        <w:rPr>
          <w:rFonts w:ascii="Times New Roman" w:hAnsi="Times New Roman" w:cs="Times New Roman"/>
          <w:color w:val="000000"/>
          <w:sz w:val="28"/>
          <w:szCs w:val="28"/>
        </w:rPr>
        <w:t>И водой её полили (имитация движения)</w:t>
      </w:r>
    </w:p>
    <w:p w:rsidR="00662853" w:rsidRPr="00BF2687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F2687">
        <w:rPr>
          <w:rFonts w:ascii="Times New Roman" w:hAnsi="Times New Roman" w:cs="Times New Roman"/>
          <w:color w:val="000000"/>
          <w:sz w:val="28"/>
          <w:szCs w:val="28"/>
        </w:rPr>
        <w:t>А теперь её потянем (имитация движения)</w:t>
      </w:r>
    </w:p>
    <w:p w:rsidR="00662853" w:rsidRPr="00BF2687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F2687">
        <w:rPr>
          <w:rFonts w:ascii="Times New Roman" w:hAnsi="Times New Roman" w:cs="Times New Roman"/>
          <w:color w:val="000000"/>
          <w:sz w:val="28"/>
          <w:szCs w:val="28"/>
        </w:rPr>
        <w:t>И из репы кашу сварим (имитация движения)</w:t>
      </w:r>
    </w:p>
    <w:p w:rsidR="00662853" w:rsidRPr="00BF2687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F2687">
        <w:rPr>
          <w:rFonts w:ascii="Times New Roman" w:hAnsi="Times New Roman" w:cs="Times New Roman"/>
          <w:color w:val="000000"/>
          <w:sz w:val="28"/>
          <w:szCs w:val="28"/>
        </w:rPr>
        <w:t>И будем от репки здоровые и крепкие (показать силу)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8. Стала мышка помогать репку тянуть 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Тянут – потянут,</w: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Тянут – потянут,</w:t>
      </w:r>
    </w:p>
    <w:p w:rsidR="00662853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 xml:space="preserve">Вытащили репку! </w:t>
      </w:r>
      <w:r>
        <w:rPr>
          <w:rFonts w:ascii="Times New Roman" w:hAnsi="Times New Roman" w:cs="Times New Roman"/>
          <w:color w:val="000000"/>
          <w:sz w:val="28"/>
          <w:szCs w:val="28"/>
        </w:rPr>
        <w:t>(</w:t>
      </w:r>
      <w:r w:rsidRPr="00BF2687">
        <w:rPr>
          <w:rFonts w:ascii="Times New Roman" w:hAnsi="Times New Roman" w:cs="Times New Roman"/>
          <w:color w:val="000000"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color w:val="000000"/>
          <w:sz w:val="28"/>
          <w:szCs w:val="28"/>
        </w:rPr>
        <w:t>14)</w:t>
      </w:r>
    </w:p>
    <w:p w:rsidR="00662853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  <w:r w:rsidRPr="00BF2687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object w:dxaOrig="7158" w:dyaOrig="5401">
          <v:shape id="_x0000_i1038" type="#_x0000_t75" style="width:204pt;height:143.25pt" o:ole="">
            <v:imagedata r:id="rId28" o:title=""/>
          </v:shape>
          <o:OLEObject Type="Embed" ProgID="PowerPoint.Slide.8" ShapeID="_x0000_i1038" DrawAspect="Content" ObjectID="_1523341760" r:id="rId29"/>
        </w:object>
      </w: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2853" w:rsidRPr="0015349F" w:rsidRDefault="00662853" w:rsidP="001963F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349F">
        <w:rPr>
          <w:rFonts w:ascii="Times New Roman" w:hAnsi="Times New Roman" w:cs="Times New Roman"/>
          <w:color w:val="000000"/>
          <w:sz w:val="28"/>
          <w:szCs w:val="28"/>
        </w:rPr>
        <w:t>9. В: Ребята давайте вспомним героев сказки?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sz w:val="28"/>
          <w:szCs w:val="28"/>
        </w:rPr>
        <w:t xml:space="preserve">( по мере того, как дети называют персонажей сказки, воспитатель выкладывает их </w:t>
      </w:r>
      <w:r w:rsidRPr="0015349F">
        <w:rPr>
          <w:rFonts w:ascii="Times New Roman" w:hAnsi="Times New Roman" w:cs="Times New Roman"/>
          <w:b/>
          <w:bCs/>
          <w:sz w:val="28"/>
          <w:szCs w:val="28"/>
          <w:u w:val="single"/>
        </w:rPr>
        <w:t>)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Сколько дедущек? Бабушек?внучек?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Давайте  всех  помощников  сосчитаем. Сколько их? (Много).</w:t>
      </w:r>
    </w:p>
    <w:p w:rsidR="00662853" w:rsidRPr="0015349F" w:rsidRDefault="00662853" w:rsidP="00F66B51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</w:p>
    <w:p w:rsidR="00662853" w:rsidRPr="0015349F" w:rsidRDefault="00662853" w:rsidP="00F66B51">
      <w:pPr>
        <w:ind w:left="360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Ребята, а как вы думаете, где жили дедушка и его помощники?</w:t>
      </w:r>
    </w:p>
    <w:p w:rsidR="00662853" w:rsidRPr="0015349F" w:rsidRDefault="00662853" w:rsidP="00F66B51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Дети:</w:t>
      </w:r>
    </w:p>
    <w:p w:rsidR="00662853" w:rsidRPr="0015349F" w:rsidRDefault="00662853" w:rsidP="00F66B51">
      <w:pPr>
        <w:tabs>
          <w:tab w:val="left" w:pos="3420"/>
        </w:tabs>
        <w:ind w:left="360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Они жили в домике.</w:t>
      </w:r>
    </w:p>
    <w:p w:rsidR="00662853" w:rsidRPr="0015349F" w:rsidRDefault="00662853" w:rsidP="00F66B51">
      <w:pPr>
        <w:tabs>
          <w:tab w:val="left" w:pos="3420"/>
        </w:tabs>
        <w:ind w:left="360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Воспитатель: Давайте построим домик. Из конструктора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Давайте поставим одну фигуру на другую. Что получилось? (Я ставлю треугольник на квадрат и получился домик).Постройте еще домики. (Спросить из каких фигур построены домики, какого цвета)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15349F">
        <w:rPr>
          <w:rFonts w:ascii="Times New Roman" w:hAnsi="Times New Roman" w:cs="Times New Roman"/>
          <w:sz w:val="28"/>
          <w:szCs w:val="28"/>
        </w:rPr>
        <w:t xml:space="preserve"> Молодцы! Получились небольшие домики.</w:t>
      </w:r>
    </w:p>
    <w:p w:rsidR="00662853" w:rsidRPr="0015349F" w:rsidRDefault="00662853" w:rsidP="001963FE">
      <w:pPr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Ребята, вы любите играть в прятки? (Да очень любим).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Дедушка, бабушка, внучка тоже любят. Они хотят с вами поиграть.</w:t>
      </w:r>
    </w:p>
    <w:p w:rsidR="00662853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5349F">
        <w:rPr>
          <w:rFonts w:ascii="Times New Roman" w:hAnsi="Times New Roman" w:cs="Times New Roman"/>
          <w:sz w:val="28"/>
          <w:szCs w:val="28"/>
        </w:rPr>
        <w:t xml:space="preserve">Смотрим на волшебный экран он нам показывает  бабушку, дедушку, внучку. Посмотрите глазками, запомните. </w:t>
      </w:r>
      <w:r w:rsidRPr="00BF2687">
        <w:rPr>
          <w:rFonts w:ascii="Times New Roman" w:hAnsi="Times New Roman" w:cs="Times New Roman"/>
          <w:sz w:val="28"/>
          <w:szCs w:val="28"/>
          <w:u w:val="single"/>
        </w:rPr>
        <w:t>(Слайд 15 – 18)</w:t>
      </w:r>
    </w:p>
    <w:p w:rsidR="00662853" w:rsidRDefault="00662853" w:rsidP="001963FE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BF2687">
        <w:rPr>
          <w:rFonts w:ascii="Times New Roman" w:hAnsi="Times New Roman" w:cs="Times New Roman"/>
          <w:b/>
          <w:bCs/>
          <w:sz w:val="28"/>
          <w:szCs w:val="28"/>
          <w:u w:val="single"/>
        </w:rPr>
        <w:object w:dxaOrig="7158" w:dyaOrig="5401">
          <v:shape id="_x0000_i1039" type="#_x0000_t75" style="width:186pt;height:156.75pt" o:ole="">
            <v:imagedata r:id="rId30" o:title=""/>
          </v:shape>
          <o:OLEObject Type="Embed" ProgID="PowerPoint.Slide.8" ShapeID="_x0000_i1039" DrawAspect="Content" ObjectID="_1523341761" r:id="rId31"/>
        </w:objec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</w:t>
      </w:r>
      <w:r w:rsidRPr="00BF2687">
        <w:rPr>
          <w:rFonts w:ascii="Times New Roman" w:hAnsi="Times New Roman" w:cs="Times New Roman"/>
          <w:b/>
          <w:bCs/>
          <w:sz w:val="28"/>
          <w:szCs w:val="28"/>
          <w:u w:val="single"/>
        </w:rPr>
        <w:object w:dxaOrig="7158" w:dyaOrig="5401">
          <v:shape id="_x0000_i1040" type="#_x0000_t75" style="width:186pt;height:156.75pt" o:ole="">
            <v:imagedata r:id="rId32" o:title=""/>
          </v:shape>
          <o:OLEObject Type="Embed" ProgID="PowerPoint.Slide.8" ShapeID="_x0000_i1040" DrawAspect="Content" ObjectID="_1523341762" r:id="rId33"/>
        </w:object>
      </w:r>
    </w:p>
    <w:p w:rsidR="00662853" w:rsidRPr="0015349F" w:rsidRDefault="00662853" w:rsidP="00AF6C36">
      <w:pPr>
        <w:ind w:left="36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AF6C36">
        <w:rPr>
          <w:rFonts w:ascii="Times New Roman" w:hAnsi="Times New Roman" w:cs="Times New Roman"/>
          <w:b/>
          <w:bCs/>
          <w:sz w:val="28"/>
          <w:szCs w:val="28"/>
          <w:u w:val="single"/>
        </w:rPr>
        <w:object w:dxaOrig="7158" w:dyaOrig="5401">
          <v:shape id="_x0000_i1041" type="#_x0000_t75" style="width:186pt;height:170.25pt" o:ole="">
            <v:imagedata r:id="rId34" o:title=""/>
          </v:shape>
          <o:OLEObject Type="Embed" ProgID="PowerPoint.Slide.8" ShapeID="_x0000_i1041" DrawAspect="Content" ObjectID="_1523341763" r:id="rId35"/>
        </w:objec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</w:t>
      </w:r>
      <w:r w:rsidRPr="00AF6C36">
        <w:rPr>
          <w:rFonts w:ascii="Times New Roman" w:hAnsi="Times New Roman" w:cs="Times New Roman"/>
          <w:b/>
          <w:bCs/>
          <w:sz w:val="28"/>
          <w:szCs w:val="28"/>
          <w:u w:val="single"/>
        </w:rPr>
        <w:object w:dxaOrig="7158" w:dyaOrig="5401">
          <v:shape id="_x0000_i1042" type="#_x0000_t75" style="width:186pt;height:170.25pt" o:ole="">
            <v:imagedata r:id="rId36" o:title=""/>
          </v:shape>
          <o:OLEObject Type="Embed" ProgID="PowerPoint.Slide.8" ShapeID="_x0000_i1042" DrawAspect="Content" ObjectID="_1523341764" r:id="rId37"/>
        </w:objec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>Закройте глазки, сосчитайте до трех, а потом угадайте кто спрятался.</w:t>
      </w:r>
    </w:p>
    <w:p w:rsidR="00662853" w:rsidRPr="0015349F" w:rsidRDefault="00662853" w:rsidP="001963FE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5349F">
        <w:rPr>
          <w:rFonts w:ascii="Times New Roman" w:hAnsi="Times New Roman" w:cs="Times New Roman"/>
          <w:sz w:val="28"/>
          <w:szCs w:val="28"/>
        </w:rPr>
        <w:t xml:space="preserve">Дети закрывают глаза. Считают: один-два-три, открывают глазки. Только дедушка и бабушка остались, значит внучка спряталась в домике. </w:t>
      </w:r>
    </w:p>
    <w:p w:rsidR="00662853" w:rsidRPr="0015349F" w:rsidRDefault="00662853" w:rsidP="001963FE">
      <w:pPr>
        <w:ind w:left="360"/>
        <w:rPr>
          <w:rFonts w:ascii="Times New Roman" w:hAnsi="Times New Roman" w:cs="Times New Roman"/>
          <w:b/>
          <w:bCs/>
          <w:sz w:val="28"/>
          <w:szCs w:val="28"/>
        </w:rPr>
      </w:pPr>
    </w:p>
    <w:p w:rsidR="00662853" w:rsidRPr="0015349F" w:rsidRDefault="00662853" w:rsidP="001963F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662853" w:rsidRPr="0015349F" w:rsidRDefault="00662853" w:rsidP="001963FE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662853" w:rsidRPr="0015349F" w:rsidRDefault="00662853" w:rsidP="001963FE">
      <w:pPr>
        <w:rPr>
          <w:rFonts w:ascii="Times New Roman" w:hAnsi="Times New Roman" w:cs="Times New Roman"/>
          <w:sz w:val="28"/>
          <w:szCs w:val="28"/>
        </w:rPr>
      </w:pPr>
    </w:p>
    <w:p w:rsidR="00662853" w:rsidRPr="0015349F" w:rsidRDefault="00662853" w:rsidP="001963FE">
      <w:pPr>
        <w:rPr>
          <w:rFonts w:ascii="Times New Roman" w:hAnsi="Times New Roman" w:cs="Times New Roman"/>
          <w:sz w:val="28"/>
          <w:szCs w:val="28"/>
        </w:rPr>
      </w:pPr>
    </w:p>
    <w:p w:rsidR="00662853" w:rsidRPr="0015349F" w:rsidRDefault="00662853" w:rsidP="001963FE">
      <w:pPr>
        <w:rPr>
          <w:rFonts w:ascii="Times New Roman" w:hAnsi="Times New Roman" w:cs="Times New Roman"/>
          <w:sz w:val="28"/>
          <w:szCs w:val="28"/>
        </w:rPr>
      </w:pPr>
    </w:p>
    <w:p w:rsidR="00662853" w:rsidRPr="0015349F" w:rsidRDefault="00662853">
      <w:pPr>
        <w:rPr>
          <w:rFonts w:ascii="Times New Roman" w:hAnsi="Times New Roman" w:cs="Times New Roman"/>
          <w:sz w:val="28"/>
          <w:szCs w:val="28"/>
        </w:rPr>
      </w:pPr>
    </w:p>
    <w:sectPr w:rsidR="00662853" w:rsidRPr="0015349F" w:rsidSect="00766B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963FE"/>
    <w:rsid w:val="000B7C8C"/>
    <w:rsid w:val="0015349F"/>
    <w:rsid w:val="001963FE"/>
    <w:rsid w:val="0028139F"/>
    <w:rsid w:val="00426CFB"/>
    <w:rsid w:val="004A12EF"/>
    <w:rsid w:val="00601690"/>
    <w:rsid w:val="00662853"/>
    <w:rsid w:val="00766B6D"/>
    <w:rsid w:val="00985057"/>
    <w:rsid w:val="009A248C"/>
    <w:rsid w:val="00AA45BF"/>
    <w:rsid w:val="00AF6C36"/>
    <w:rsid w:val="00B517F8"/>
    <w:rsid w:val="00BF2687"/>
    <w:rsid w:val="00C42099"/>
    <w:rsid w:val="00F66B51"/>
    <w:rsid w:val="00FE56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6B6D"/>
    <w:pPr>
      <w:spacing w:after="200" w:line="276" w:lineRule="auto"/>
    </w:pPr>
    <w:rPr>
      <w:rFonts w:cs="Calibri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9.emf"/><Relationship Id="rId26" Type="http://schemas.openxmlformats.org/officeDocument/2006/relationships/image" Target="media/image13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34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6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29" Type="http://schemas.openxmlformats.org/officeDocument/2006/relationships/oleObject" Target="embeddings/oleObject12.bin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oleObject" Target="embeddings/oleObject3.bin"/><Relationship Id="rId24" Type="http://schemas.openxmlformats.org/officeDocument/2006/relationships/image" Target="media/image12.emf"/><Relationship Id="rId32" Type="http://schemas.openxmlformats.org/officeDocument/2006/relationships/image" Target="media/image16.emf"/><Relationship Id="rId37" Type="http://schemas.openxmlformats.org/officeDocument/2006/relationships/oleObject" Target="embeddings/oleObject16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4.emf"/><Relationship Id="rId36" Type="http://schemas.openxmlformats.org/officeDocument/2006/relationships/image" Target="media/image18.emf"/><Relationship Id="rId10" Type="http://schemas.openxmlformats.org/officeDocument/2006/relationships/image" Target="media/image5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" Type="http://schemas.openxmlformats.org/officeDocument/2006/relationships/image" Target="media/image1.emf"/><Relationship Id="rId9" Type="http://schemas.openxmlformats.org/officeDocument/2006/relationships/image" Target="media/image4.jpeg"/><Relationship Id="rId14" Type="http://schemas.openxmlformats.org/officeDocument/2006/relationships/image" Target="media/image7.emf"/><Relationship Id="rId22" Type="http://schemas.openxmlformats.org/officeDocument/2006/relationships/image" Target="media/image11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5.emf"/><Relationship Id="rId35" Type="http://schemas.openxmlformats.org/officeDocument/2006/relationships/oleObject" Target="embeddings/oleObject15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101</TotalTime>
  <Pages>9</Pages>
  <Words>851</Words>
  <Characters>4851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7</cp:revision>
  <dcterms:created xsi:type="dcterms:W3CDTF">2016-02-03T15:25:00Z</dcterms:created>
  <dcterms:modified xsi:type="dcterms:W3CDTF">2016-04-28T05:42:00Z</dcterms:modified>
</cp:coreProperties>
</file>