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09F" w:rsidRPr="00C92FD9" w:rsidRDefault="0093009F" w:rsidP="00C92FD9">
      <w:pPr>
        <w:tabs>
          <w:tab w:val="left" w:pos="572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92FD9">
        <w:rPr>
          <w:rFonts w:ascii="Times New Roman" w:hAnsi="Times New Roman"/>
          <w:sz w:val="28"/>
          <w:szCs w:val="28"/>
        </w:rPr>
        <w:t>муниципальное бюджетное общеобразовательное учреждение</w:t>
      </w:r>
    </w:p>
    <w:p w:rsidR="0093009F" w:rsidRPr="00C92FD9" w:rsidRDefault="0093009F" w:rsidP="00C92FD9">
      <w:pPr>
        <w:tabs>
          <w:tab w:val="left" w:pos="572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92FD9">
        <w:rPr>
          <w:rFonts w:ascii="Times New Roman" w:hAnsi="Times New Roman"/>
          <w:sz w:val="28"/>
          <w:szCs w:val="28"/>
        </w:rPr>
        <w:t>города Ульяновска</w:t>
      </w:r>
    </w:p>
    <w:p w:rsidR="0093009F" w:rsidRPr="00C92FD9" w:rsidRDefault="0093009F" w:rsidP="00C92FD9">
      <w:pPr>
        <w:tabs>
          <w:tab w:val="left" w:pos="572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92FD9">
        <w:rPr>
          <w:rFonts w:ascii="Times New Roman" w:hAnsi="Times New Roman"/>
          <w:sz w:val="28"/>
          <w:szCs w:val="28"/>
        </w:rPr>
        <w:t>«Открытая (сменная)  школа № 4»</w:t>
      </w:r>
    </w:p>
    <w:p w:rsidR="0093009F" w:rsidRPr="00C92FD9" w:rsidRDefault="0093009F" w:rsidP="00C92FD9">
      <w:pPr>
        <w:tabs>
          <w:tab w:val="left" w:pos="572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3009F" w:rsidRPr="003F0487" w:rsidRDefault="0093009F" w:rsidP="00C92FD9">
      <w:pPr>
        <w:tabs>
          <w:tab w:val="left" w:pos="572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3F0487">
        <w:rPr>
          <w:rFonts w:ascii="Times New Roman" w:hAnsi="Times New Roman"/>
          <w:sz w:val="24"/>
          <w:szCs w:val="24"/>
        </w:rPr>
        <w:t xml:space="preserve">Рассмотрено                                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3F0487">
        <w:rPr>
          <w:rFonts w:ascii="Times New Roman" w:hAnsi="Times New Roman"/>
          <w:sz w:val="24"/>
          <w:szCs w:val="24"/>
        </w:rPr>
        <w:t xml:space="preserve">  Согласовано      </w:t>
      </w:r>
      <w:r>
        <w:rPr>
          <w:rFonts w:ascii="Times New Roman" w:hAnsi="Times New Roman"/>
          <w:sz w:val="24"/>
          <w:szCs w:val="24"/>
        </w:rPr>
        <w:t xml:space="preserve">                          </w:t>
      </w:r>
      <w:r w:rsidRPr="003F0487">
        <w:rPr>
          <w:rFonts w:ascii="Times New Roman" w:hAnsi="Times New Roman"/>
          <w:sz w:val="24"/>
          <w:szCs w:val="24"/>
        </w:rPr>
        <w:t xml:space="preserve">Утверждаю                                   </w:t>
      </w:r>
    </w:p>
    <w:p w:rsidR="0093009F" w:rsidRPr="003F0487" w:rsidRDefault="0093009F" w:rsidP="00C92FD9">
      <w:pPr>
        <w:tabs>
          <w:tab w:val="left" w:pos="572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3F0487">
        <w:rPr>
          <w:rFonts w:ascii="Times New Roman" w:hAnsi="Times New Roman"/>
          <w:sz w:val="24"/>
          <w:szCs w:val="24"/>
        </w:rPr>
        <w:t>на заседании ШМО                           зам директора по У</w:t>
      </w:r>
      <w:r>
        <w:rPr>
          <w:rFonts w:ascii="Times New Roman" w:hAnsi="Times New Roman"/>
          <w:sz w:val="24"/>
          <w:szCs w:val="24"/>
        </w:rPr>
        <w:t xml:space="preserve">ВР             </w:t>
      </w:r>
      <w:r w:rsidRPr="003F048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</w:t>
      </w:r>
      <w:r w:rsidRPr="003F0487">
        <w:rPr>
          <w:rFonts w:ascii="Times New Roman" w:hAnsi="Times New Roman"/>
          <w:sz w:val="24"/>
          <w:szCs w:val="24"/>
        </w:rPr>
        <w:t xml:space="preserve">иректор МБОУ ОСШ № 4                                               </w:t>
      </w:r>
    </w:p>
    <w:p w:rsidR="0093009F" w:rsidRPr="003F0487" w:rsidRDefault="0093009F" w:rsidP="00C92FD9">
      <w:pPr>
        <w:tabs>
          <w:tab w:val="left" w:pos="572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3F0487">
        <w:rPr>
          <w:rFonts w:ascii="Times New Roman" w:hAnsi="Times New Roman"/>
          <w:sz w:val="24"/>
          <w:szCs w:val="24"/>
        </w:rPr>
        <w:t>гуманитарного  цикла                       __________ С.И. Г</w:t>
      </w:r>
      <w:r>
        <w:rPr>
          <w:rFonts w:ascii="Times New Roman" w:hAnsi="Times New Roman"/>
          <w:sz w:val="24"/>
          <w:szCs w:val="24"/>
        </w:rPr>
        <w:t xml:space="preserve">ордеева          </w:t>
      </w:r>
      <w:r w:rsidRPr="003F0487">
        <w:rPr>
          <w:rFonts w:ascii="Times New Roman" w:hAnsi="Times New Roman"/>
          <w:sz w:val="24"/>
          <w:szCs w:val="24"/>
        </w:rPr>
        <w:t>__________В.Н.Мусаткин</w:t>
      </w:r>
    </w:p>
    <w:p w:rsidR="0093009F" w:rsidRPr="003F0487" w:rsidRDefault="0093009F" w:rsidP="00C92FD9">
      <w:pPr>
        <w:tabs>
          <w:tab w:val="left" w:pos="6840"/>
        </w:tabs>
        <w:spacing w:after="0" w:line="240" w:lineRule="auto"/>
        <w:rPr>
          <w:rFonts w:ascii="Times New Roman" w:hAnsi="Times New Roman"/>
          <w:color w:val="FF6600"/>
          <w:sz w:val="24"/>
          <w:szCs w:val="24"/>
        </w:rPr>
      </w:pPr>
      <w:r w:rsidRPr="003F0487">
        <w:rPr>
          <w:rFonts w:ascii="Times New Roman" w:hAnsi="Times New Roman"/>
          <w:sz w:val="24"/>
          <w:szCs w:val="24"/>
        </w:rPr>
        <w:t>МБОУ ОСШ №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0487">
        <w:rPr>
          <w:rFonts w:ascii="Times New Roman" w:hAnsi="Times New Roman"/>
          <w:sz w:val="24"/>
          <w:szCs w:val="24"/>
        </w:rPr>
        <w:t>4                               «29» августа 2017г.</w:t>
      </w:r>
      <w:r>
        <w:rPr>
          <w:rFonts w:ascii="Times New Roman" w:hAnsi="Times New Roman"/>
          <w:sz w:val="24"/>
          <w:szCs w:val="24"/>
        </w:rPr>
        <w:t xml:space="preserve">                  П</w:t>
      </w:r>
      <w:r w:rsidRPr="003F0487">
        <w:rPr>
          <w:rFonts w:ascii="Times New Roman" w:hAnsi="Times New Roman"/>
          <w:sz w:val="24"/>
          <w:szCs w:val="24"/>
        </w:rPr>
        <w:t>риказ от 29.08.2017 № 202</w:t>
      </w:r>
    </w:p>
    <w:p w:rsidR="0093009F" w:rsidRPr="003F0487" w:rsidRDefault="0093009F" w:rsidP="00C92FD9">
      <w:pPr>
        <w:tabs>
          <w:tab w:val="left" w:pos="572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3F0487">
        <w:rPr>
          <w:rFonts w:ascii="Times New Roman" w:hAnsi="Times New Roman"/>
          <w:sz w:val="24"/>
          <w:szCs w:val="24"/>
        </w:rPr>
        <w:t xml:space="preserve">руководитель ШМО </w:t>
      </w:r>
    </w:p>
    <w:p w:rsidR="0093009F" w:rsidRPr="003F0487" w:rsidRDefault="0093009F" w:rsidP="00C92FD9">
      <w:pPr>
        <w:tabs>
          <w:tab w:val="left" w:pos="572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3F0487">
        <w:rPr>
          <w:rFonts w:ascii="Times New Roman" w:hAnsi="Times New Roman"/>
          <w:sz w:val="24"/>
          <w:szCs w:val="24"/>
        </w:rPr>
        <w:t xml:space="preserve">____________ О.В.Бродская </w:t>
      </w:r>
    </w:p>
    <w:p w:rsidR="0093009F" w:rsidRPr="003F0487" w:rsidRDefault="0093009F" w:rsidP="00C92FD9">
      <w:pPr>
        <w:tabs>
          <w:tab w:val="left" w:pos="572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3F0487">
        <w:rPr>
          <w:rFonts w:ascii="Times New Roman" w:hAnsi="Times New Roman"/>
          <w:sz w:val="24"/>
          <w:szCs w:val="24"/>
        </w:rPr>
        <w:t xml:space="preserve">протокол № 1 </w:t>
      </w:r>
    </w:p>
    <w:p w:rsidR="0093009F" w:rsidRPr="003F0487" w:rsidRDefault="0093009F" w:rsidP="00C92FD9">
      <w:pPr>
        <w:tabs>
          <w:tab w:val="left" w:pos="572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3F0487">
        <w:rPr>
          <w:rFonts w:ascii="Times New Roman" w:hAnsi="Times New Roman"/>
          <w:sz w:val="24"/>
          <w:szCs w:val="24"/>
        </w:rPr>
        <w:t xml:space="preserve">от «29» августа </w:t>
      </w:r>
      <w:smartTag w:uri="urn:schemas-microsoft-com:office:smarttags" w:element="metricconverter">
        <w:smartTagPr>
          <w:attr w:name="ProductID" w:val="2017 г"/>
        </w:smartTagPr>
        <w:r w:rsidRPr="003F0487">
          <w:rPr>
            <w:rFonts w:ascii="Times New Roman" w:hAnsi="Times New Roman"/>
            <w:sz w:val="24"/>
            <w:szCs w:val="24"/>
          </w:rPr>
          <w:t>2017 г</w:t>
        </w:r>
      </w:smartTag>
      <w:r w:rsidRPr="003F0487">
        <w:rPr>
          <w:rFonts w:ascii="Times New Roman" w:hAnsi="Times New Roman"/>
          <w:sz w:val="24"/>
          <w:szCs w:val="24"/>
        </w:rPr>
        <w:t>.</w:t>
      </w:r>
    </w:p>
    <w:p w:rsidR="0093009F" w:rsidRPr="003F0487" w:rsidRDefault="0093009F" w:rsidP="00C92FD9">
      <w:pPr>
        <w:tabs>
          <w:tab w:val="left" w:pos="572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3009F" w:rsidRPr="00C92FD9" w:rsidRDefault="0093009F" w:rsidP="00C92FD9">
      <w:pPr>
        <w:tabs>
          <w:tab w:val="left" w:pos="4050"/>
          <w:tab w:val="left" w:pos="5725"/>
        </w:tabs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</w:p>
    <w:p w:rsidR="0093009F" w:rsidRPr="00C92FD9" w:rsidRDefault="0093009F" w:rsidP="00C92FD9">
      <w:pPr>
        <w:tabs>
          <w:tab w:val="left" w:pos="572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3009F" w:rsidRPr="00C92FD9" w:rsidRDefault="0093009F" w:rsidP="00C92FD9">
      <w:pPr>
        <w:tabs>
          <w:tab w:val="left" w:pos="572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3009F" w:rsidRPr="00C92FD9" w:rsidRDefault="0093009F" w:rsidP="00C92FD9">
      <w:pPr>
        <w:tabs>
          <w:tab w:val="left" w:pos="572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3009F" w:rsidRPr="00C92FD9" w:rsidRDefault="0093009F" w:rsidP="00C92FD9">
      <w:pPr>
        <w:tabs>
          <w:tab w:val="left" w:pos="572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3009F" w:rsidRPr="00C92FD9" w:rsidRDefault="0093009F" w:rsidP="00C92FD9">
      <w:pPr>
        <w:tabs>
          <w:tab w:val="left" w:pos="2325"/>
          <w:tab w:val="left" w:pos="5725"/>
        </w:tabs>
        <w:spacing w:after="0" w:line="600" w:lineRule="auto"/>
        <w:jc w:val="center"/>
        <w:rPr>
          <w:rFonts w:ascii="Times New Roman" w:hAnsi="Times New Roman"/>
          <w:b/>
          <w:sz w:val="28"/>
          <w:szCs w:val="28"/>
        </w:rPr>
      </w:pPr>
      <w:r w:rsidRPr="00C92FD9">
        <w:rPr>
          <w:rFonts w:ascii="Times New Roman" w:hAnsi="Times New Roman"/>
          <w:b/>
          <w:sz w:val="28"/>
          <w:szCs w:val="28"/>
        </w:rPr>
        <w:t>РАБОЧАЯ ПРОГРАММА</w:t>
      </w:r>
    </w:p>
    <w:p w:rsidR="0093009F" w:rsidRPr="008D0C43" w:rsidRDefault="0093009F" w:rsidP="00C92FD9">
      <w:pPr>
        <w:tabs>
          <w:tab w:val="left" w:pos="2325"/>
          <w:tab w:val="left" w:pos="5725"/>
        </w:tabs>
        <w:spacing w:after="0" w:line="600" w:lineRule="auto"/>
        <w:jc w:val="center"/>
        <w:rPr>
          <w:rFonts w:ascii="Times New Roman" w:hAnsi="Times New Roman"/>
          <w:b/>
          <w:sz w:val="32"/>
          <w:szCs w:val="32"/>
        </w:rPr>
      </w:pPr>
      <w:r w:rsidRPr="008D0C43">
        <w:rPr>
          <w:rFonts w:ascii="Times New Roman" w:hAnsi="Times New Roman"/>
          <w:b/>
          <w:sz w:val="32"/>
          <w:szCs w:val="32"/>
        </w:rPr>
        <w:t>по русскому языку</w:t>
      </w:r>
    </w:p>
    <w:p w:rsidR="0093009F" w:rsidRPr="008D0C43" w:rsidRDefault="0093009F" w:rsidP="00C92FD9">
      <w:pPr>
        <w:tabs>
          <w:tab w:val="left" w:pos="2325"/>
          <w:tab w:val="left" w:pos="5725"/>
        </w:tabs>
        <w:spacing w:after="0" w:line="600" w:lineRule="auto"/>
        <w:jc w:val="center"/>
        <w:rPr>
          <w:rFonts w:ascii="Times New Roman" w:hAnsi="Times New Roman"/>
          <w:b/>
          <w:sz w:val="32"/>
          <w:szCs w:val="32"/>
        </w:rPr>
      </w:pPr>
      <w:r w:rsidRPr="008D0C43">
        <w:rPr>
          <w:rFonts w:ascii="Times New Roman" w:hAnsi="Times New Roman"/>
          <w:b/>
          <w:sz w:val="32"/>
          <w:szCs w:val="32"/>
        </w:rPr>
        <w:t>9А, Б классы</w:t>
      </w:r>
    </w:p>
    <w:p w:rsidR="0093009F" w:rsidRPr="008D0C43" w:rsidRDefault="0093009F" w:rsidP="00C92FD9">
      <w:pPr>
        <w:tabs>
          <w:tab w:val="left" w:pos="2325"/>
          <w:tab w:val="left" w:pos="5725"/>
        </w:tabs>
        <w:spacing w:after="0" w:line="600" w:lineRule="auto"/>
        <w:jc w:val="center"/>
        <w:rPr>
          <w:rFonts w:ascii="Times New Roman" w:hAnsi="Times New Roman"/>
          <w:sz w:val="32"/>
          <w:szCs w:val="32"/>
        </w:rPr>
      </w:pPr>
      <w:r w:rsidRPr="008D0C43">
        <w:rPr>
          <w:rFonts w:ascii="Times New Roman" w:hAnsi="Times New Roman"/>
          <w:sz w:val="32"/>
          <w:szCs w:val="32"/>
        </w:rPr>
        <w:t>(3 часа в неделю)</w:t>
      </w:r>
    </w:p>
    <w:p w:rsidR="0093009F" w:rsidRPr="00C92FD9" w:rsidRDefault="0093009F" w:rsidP="00C92FD9">
      <w:pPr>
        <w:tabs>
          <w:tab w:val="left" w:pos="572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3009F" w:rsidRPr="00C92FD9" w:rsidRDefault="0093009F" w:rsidP="00C92FD9">
      <w:pPr>
        <w:tabs>
          <w:tab w:val="left" w:pos="572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3009F" w:rsidRPr="00C92FD9" w:rsidRDefault="0093009F" w:rsidP="00C92FD9">
      <w:pPr>
        <w:tabs>
          <w:tab w:val="left" w:pos="572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3009F" w:rsidRPr="00C92FD9" w:rsidRDefault="0093009F" w:rsidP="00C92FD9">
      <w:pPr>
        <w:tabs>
          <w:tab w:val="left" w:pos="5725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92FD9">
        <w:rPr>
          <w:rFonts w:ascii="Times New Roman" w:hAnsi="Times New Roman"/>
          <w:sz w:val="28"/>
          <w:szCs w:val="28"/>
        </w:rPr>
        <w:t>Разработана</w:t>
      </w:r>
    </w:p>
    <w:p w:rsidR="0093009F" w:rsidRDefault="0093009F" w:rsidP="00C92FD9">
      <w:pPr>
        <w:tabs>
          <w:tab w:val="left" w:pos="5725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92FD9">
        <w:rPr>
          <w:rFonts w:ascii="Times New Roman" w:hAnsi="Times New Roman"/>
          <w:sz w:val="28"/>
          <w:szCs w:val="28"/>
        </w:rPr>
        <w:t xml:space="preserve"> учителем русского языка и литературы</w:t>
      </w:r>
    </w:p>
    <w:p w:rsidR="0093009F" w:rsidRPr="00C92FD9" w:rsidRDefault="0093009F" w:rsidP="00C92FD9">
      <w:pPr>
        <w:tabs>
          <w:tab w:val="left" w:pos="5725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первой квалификационной категории </w:t>
      </w:r>
      <w:r w:rsidRPr="00C92FD9">
        <w:rPr>
          <w:rFonts w:ascii="Times New Roman" w:hAnsi="Times New Roman"/>
          <w:sz w:val="28"/>
          <w:szCs w:val="28"/>
        </w:rPr>
        <w:t xml:space="preserve"> </w:t>
      </w:r>
    </w:p>
    <w:p w:rsidR="0093009F" w:rsidRPr="00C92FD9" w:rsidRDefault="0093009F" w:rsidP="00C92FD9">
      <w:pPr>
        <w:tabs>
          <w:tab w:val="left" w:pos="5725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92FD9">
        <w:rPr>
          <w:rFonts w:ascii="Times New Roman" w:hAnsi="Times New Roman"/>
          <w:sz w:val="28"/>
          <w:szCs w:val="28"/>
        </w:rPr>
        <w:t>МБОУ  ОСШ № 4</w:t>
      </w:r>
    </w:p>
    <w:p w:rsidR="0093009F" w:rsidRPr="00C92FD9" w:rsidRDefault="0093009F" w:rsidP="00C92FD9">
      <w:pPr>
        <w:tabs>
          <w:tab w:val="left" w:pos="5725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92FD9">
        <w:rPr>
          <w:rFonts w:ascii="Times New Roman" w:hAnsi="Times New Roman"/>
          <w:sz w:val="28"/>
          <w:szCs w:val="28"/>
        </w:rPr>
        <w:t xml:space="preserve"> Гордеевой С.И.</w:t>
      </w:r>
    </w:p>
    <w:p w:rsidR="0093009F" w:rsidRPr="00C92FD9" w:rsidRDefault="0093009F" w:rsidP="00C92FD9">
      <w:pPr>
        <w:tabs>
          <w:tab w:val="left" w:pos="572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3009F" w:rsidRPr="00C92FD9" w:rsidRDefault="0093009F" w:rsidP="00C92FD9">
      <w:pPr>
        <w:tabs>
          <w:tab w:val="left" w:pos="572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3009F" w:rsidRPr="00C92FD9" w:rsidRDefault="0093009F" w:rsidP="00C92FD9">
      <w:pPr>
        <w:tabs>
          <w:tab w:val="left" w:pos="572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3009F" w:rsidRPr="00C92FD9" w:rsidRDefault="0093009F" w:rsidP="00C92FD9">
      <w:pPr>
        <w:tabs>
          <w:tab w:val="left" w:pos="572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3009F" w:rsidRPr="00C92FD9" w:rsidRDefault="0093009F" w:rsidP="00C92FD9">
      <w:pPr>
        <w:tabs>
          <w:tab w:val="left" w:pos="572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3009F" w:rsidRPr="00C92FD9" w:rsidRDefault="0093009F" w:rsidP="00C92FD9">
      <w:pPr>
        <w:tabs>
          <w:tab w:val="left" w:pos="572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3009F" w:rsidRPr="00C92FD9" w:rsidRDefault="0093009F" w:rsidP="00C92FD9">
      <w:pPr>
        <w:tabs>
          <w:tab w:val="left" w:pos="572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3009F" w:rsidRPr="00C92FD9" w:rsidRDefault="0093009F" w:rsidP="00C92FD9">
      <w:pPr>
        <w:tabs>
          <w:tab w:val="left" w:pos="572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92FD9">
        <w:rPr>
          <w:rFonts w:ascii="Times New Roman" w:hAnsi="Times New Roman"/>
          <w:sz w:val="28"/>
          <w:szCs w:val="28"/>
        </w:rPr>
        <w:t>Ульяновск</w:t>
      </w:r>
    </w:p>
    <w:p w:rsidR="0093009F" w:rsidRPr="00C92FD9" w:rsidRDefault="0093009F" w:rsidP="00C92FD9">
      <w:pPr>
        <w:tabs>
          <w:tab w:val="left" w:pos="572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92FD9">
        <w:rPr>
          <w:rFonts w:ascii="Times New Roman" w:hAnsi="Times New Roman"/>
          <w:sz w:val="28"/>
          <w:szCs w:val="28"/>
        </w:rPr>
        <w:t xml:space="preserve"> 2017</w:t>
      </w:r>
    </w:p>
    <w:p w:rsidR="0093009F" w:rsidRDefault="0093009F" w:rsidP="00C92FD9">
      <w:pPr>
        <w:tabs>
          <w:tab w:val="left" w:pos="572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3009F" w:rsidRPr="00C92FD9" w:rsidRDefault="0093009F" w:rsidP="00CE2A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Аннотация к рабочей программе по русскому языку в 9А,Б классах</w:t>
      </w:r>
    </w:p>
    <w:p w:rsidR="0093009F" w:rsidRPr="00C92FD9" w:rsidRDefault="0093009F" w:rsidP="00CE2A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93009F" w:rsidRPr="00890A0D" w:rsidRDefault="0093009F" w:rsidP="003F04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</w:t>
      </w:r>
      <w:r w:rsidRPr="00890A0D">
        <w:rPr>
          <w:rFonts w:ascii="Times New Roman" w:hAnsi="Times New Roman"/>
          <w:sz w:val="28"/>
          <w:szCs w:val="28"/>
          <w:lang w:eastAsia="ru-RU"/>
        </w:rPr>
        <w:t>Рабочая программа учебного предмета «Русский язык»  для 9 класса составлена на основании  следующих нормативно-правовых документов и материалов:</w:t>
      </w:r>
    </w:p>
    <w:p w:rsidR="0093009F" w:rsidRPr="00890A0D" w:rsidRDefault="0093009F" w:rsidP="003F048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0A0D"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Pr="00890A0D">
        <w:rPr>
          <w:rFonts w:ascii="Times New Roman" w:hAnsi="Times New Roman"/>
          <w:sz w:val="28"/>
          <w:szCs w:val="28"/>
        </w:rPr>
        <w:t>Федеральный государственный образовательный стандарт основного общего образования (Приказ Министерства образования и науки РФ от 17 декабря 2010 №1897 «Об утверждении федерального государственного образовательного стандарта основного общего образования».</w:t>
      </w:r>
    </w:p>
    <w:p w:rsidR="0093009F" w:rsidRPr="00890A0D" w:rsidRDefault="0093009F" w:rsidP="003F048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0A0D">
        <w:rPr>
          <w:rFonts w:ascii="Times New Roman" w:hAnsi="Times New Roman"/>
          <w:sz w:val="28"/>
          <w:szCs w:val="28"/>
        </w:rPr>
        <w:t>- Приказ Минобрнауки России от 31.12.2015 № 1577 «О внесении  изменений в федеральный государственный образовательный стандарт основного общего образования, утверждённый приказом Министерства образования и науки   Российской Федерации от 17   декабря 2010г. №1897».</w:t>
      </w:r>
    </w:p>
    <w:p w:rsidR="0093009F" w:rsidRPr="00890A0D" w:rsidRDefault="0093009F" w:rsidP="003F048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0A0D">
        <w:rPr>
          <w:rFonts w:ascii="Times New Roman" w:hAnsi="Times New Roman"/>
          <w:sz w:val="28"/>
          <w:szCs w:val="28"/>
        </w:rPr>
        <w:t xml:space="preserve">- Постановление Главного государственного санитарного врача РФ от </w:t>
      </w:r>
      <w:r w:rsidRPr="00890A0D">
        <w:rPr>
          <w:rFonts w:ascii="Times New Roman" w:hAnsi="Times New Roman"/>
          <w:sz w:val="28"/>
          <w:szCs w:val="28"/>
          <w:shd w:val="clear" w:color="auto" w:fill="FFFFFF"/>
        </w:rPr>
        <w:t xml:space="preserve">24 ноября </w:t>
      </w:r>
      <w:smartTag w:uri="urn:schemas-microsoft-com:office:smarttags" w:element="metricconverter">
        <w:smartTagPr>
          <w:attr w:name="ProductID" w:val="2015 г"/>
        </w:smartTagPr>
        <w:r w:rsidRPr="00890A0D">
          <w:rPr>
            <w:rFonts w:ascii="Times New Roman" w:hAnsi="Times New Roman"/>
            <w:sz w:val="28"/>
            <w:szCs w:val="28"/>
            <w:shd w:val="clear" w:color="auto" w:fill="FFFFFF"/>
          </w:rPr>
          <w:t>2015 г</w:t>
        </w:r>
      </w:smartTag>
      <w:r w:rsidRPr="00890A0D">
        <w:rPr>
          <w:rFonts w:ascii="Times New Roman" w:hAnsi="Times New Roman"/>
          <w:sz w:val="28"/>
          <w:szCs w:val="28"/>
          <w:shd w:val="clear" w:color="auto" w:fill="FFFFFF"/>
        </w:rPr>
        <w:t>. № 81 “О внесении изменений № 3 в СанПиН 2.4.2.2821-10 «Санитарно-эпидемиологические требования к условиям и организации обучения, содержания в общеобразовательных организациях»</w:t>
      </w:r>
    </w:p>
    <w:p w:rsidR="0093009F" w:rsidRPr="00890A0D" w:rsidRDefault="0093009F" w:rsidP="003F04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90A0D">
        <w:rPr>
          <w:rFonts w:ascii="Times New Roman" w:hAnsi="Times New Roman"/>
          <w:sz w:val="28"/>
          <w:szCs w:val="28"/>
          <w:lang w:eastAsia="ru-RU"/>
        </w:rPr>
        <w:t>- Учебный план МБОУ ОСШ № 4 на 2017- 2018 учебный год.</w:t>
      </w:r>
    </w:p>
    <w:p w:rsidR="0093009F" w:rsidRPr="00890A0D" w:rsidRDefault="0093009F" w:rsidP="003F04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90A0D">
        <w:rPr>
          <w:rFonts w:ascii="Times New Roman" w:hAnsi="Times New Roman"/>
          <w:sz w:val="28"/>
          <w:szCs w:val="28"/>
          <w:lang w:eastAsia="ru-RU"/>
        </w:rPr>
        <w:t>- Положение о рабочих программах МБОУ ОСШ № 4.</w:t>
      </w:r>
    </w:p>
    <w:p w:rsidR="0093009F" w:rsidRPr="00890A0D" w:rsidRDefault="0093009F" w:rsidP="003F04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90A0D">
        <w:rPr>
          <w:rFonts w:ascii="Times New Roman" w:hAnsi="Times New Roman"/>
          <w:sz w:val="28"/>
          <w:szCs w:val="28"/>
          <w:lang w:eastAsia="ru-RU"/>
        </w:rPr>
        <w:t>- Федеральный перечень учебников, рекомендованных Министерством образования РФ к использованию в образовательном процессе в общеобразовательных учреждениях, на 2017-2018 учебный год.</w:t>
      </w:r>
    </w:p>
    <w:p w:rsidR="0093009F" w:rsidRPr="00890A0D" w:rsidRDefault="0093009F" w:rsidP="003F04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90A0D">
        <w:rPr>
          <w:rFonts w:ascii="Times New Roman" w:hAnsi="Times New Roman"/>
          <w:sz w:val="28"/>
          <w:szCs w:val="28"/>
          <w:lang w:eastAsia="ru-RU"/>
        </w:rPr>
        <w:t>- Программа  основного общего образования по русскому языку: 5-9 классы Авторы: Т.А.Ладыженская М.Т.Баранов, Н.М.Шанский, Л.А. Тростенцова, А.Д. Дейкина - М.: «Просвещение», 2016.</w:t>
      </w:r>
    </w:p>
    <w:p w:rsidR="0093009F" w:rsidRPr="00890A0D" w:rsidRDefault="0093009F" w:rsidP="003F04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90A0D">
        <w:rPr>
          <w:rFonts w:ascii="Times New Roman" w:hAnsi="Times New Roman"/>
          <w:sz w:val="28"/>
          <w:szCs w:val="28"/>
          <w:lang w:eastAsia="ru-RU"/>
        </w:rPr>
        <w:t xml:space="preserve">   </w:t>
      </w:r>
    </w:p>
    <w:p w:rsidR="0093009F" w:rsidRPr="00890A0D" w:rsidRDefault="0093009F" w:rsidP="008D0C4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90A0D">
        <w:rPr>
          <w:rFonts w:ascii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 xml:space="preserve">     </w:t>
      </w:r>
      <w:r w:rsidRPr="00890A0D">
        <w:rPr>
          <w:rFonts w:ascii="Times New Roman" w:hAnsi="Times New Roman"/>
          <w:sz w:val="28"/>
          <w:szCs w:val="28"/>
          <w:lang w:eastAsia="ru-RU"/>
        </w:rPr>
        <w:t xml:space="preserve"> Рабочая программа </w:t>
      </w:r>
      <w:r>
        <w:rPr>
          <w:rFonts w:ascii="Times New Roman" w:hAnsi="Times New Roman"/>
          <w:sz w:val="28"/>
          <w:szCs w:val="28"/>
          <w:lang w:eastAsia="ru-RU"/>
        </w:rPr>
        <w:t xml:space="preserve">по русскому языку </w:t>
      </w:r>
      <w:r w:rsidRPr="00890A0D">
        <w:rPr>
          <w:rFonts w:ascii="Times New Roman" w:hAnsi="Times New Roman"/>
          <w:sz w:val="28"/>
          <w:szCs w:val="28"/>
          <w:lang w:eastAsia="ru-RU"/>
        </w:rPr>
        <w:t>рассчитана на 105 часов и реализуется в течение 35 учебных недель (3 часа  в неделю), что полностью соответствует авторской программе.</w:t>
      </w:r>
    </w:p>
    <w:p w:rsidR="0093009F" w:rsidRDefault="0093009F" w:rsidP="003F048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93009F" w:rsidRDefault="0093009F" w:rsidP="003F048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93009F" w:rsidRPr="00C92FD9" w:rsidRDefault="0093009F" w:rsidP="003F048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</w:t>
      </w:r>
      <w:r w:rsidRPr="00C92FD9">
        <w:rPr>
          <w:rFonts w:ascii="Times New Roman" w:hAnsi="Times New Roman"/>
          <w:sz w:val="28"/>
          <w:szCs w:val="28"/>
          <w:lang w:eastAsia="ru-RU"/>
        </w:rPr>
        <w:t xml:space="preserve">Рабочая программа направлена на достижение </w:t>
      </w:r>
      <w:r w:rsidRPr="0076727B">
        <w:rPr>
          <w:rFonts w:ascii="Times New Roman" w:hAnsi="Times New Roman"/>
          <w:b/>
          <w:sz w:val="28"/>
          <w:szCs w:val="28"/>
          <w:lang w:eastAsia="ru-RU"/>
        </w:rPr>
        <w:t>тех целей и задач</w:t>
      </w:r>
      <w:r w:rsidRPr="00C92FD9">
        <w:rPr>
          <w:rFonts w:ascii="Times New Roman" w:hAnsi="Times New Roman"/>
          <w:sz w:val="28"/>
          <w:szCs w:val="28"/>
          <w:lang w:eastAsia="ru-RU"/>
        </w:rPr>
        <w:t>, которые предусматривает и авторская, а именно:</w:t>
      </w:r>
    </w:p>
    <w:p w:rsidR="0093009F" w:rsidRPr="00C92FD9" w:rsidRDefault="0093009F" w:rsidP="003F0487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92FD9">
        <w:rPr>
          <w:rFonts w:ascii="Times New Roman" w:hAnsi="Times New Roman"/>
          <w:sz w:val="28"/>
          <w:szCs w:val="28"/>
          <w:lang w:eastAsia="ru-RU"/>
        </w:rPr>
        <w:t>воспитание духовно богатой, нравственно ориентированной личности с развитым чувством самосознания и общероссийского гражданского сознания, человека, любящего свою родину, знающего и уважающего родной язык, сознательно относящегося к нему как к явлению культуры, осмысляющего родной язык как основное средство общения, средство получения знаний в разных сферах человеческой деятельности, средство освоения морально-этических норм, принятых в обществе;</w:t>
      </w:r>
    </w:p>
    <w:p w:rsidR="0093009F" w:rsidRPr="00C92FD9" w:rsidRDefault="0093009F" w:rsidP="003F0487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92FD9">
        <w:rPr>
          <w:rFonts w:ascii="Times New Roman" w:hAnsi="Times New Roman"/>
          <w:sz w:val="28"/>
          <w:szCs w:val="28"/>
          <w:lang w:eastAsia="ru-RU"/>
        </w:rPr>
        <w:t>овладение системой знаний, языковыми и речевыми умениями и навыками, развитие готовности и способности к речевому взаимодействию и взаимопониманию, потребности в речевом самосовершенствовании, овладение важнейшими общеучебными умениями и УУД; формирование навыков самостоятельной учебной деятельности, самообразования;</w:t>
      </w:r>
    </w:p>
    <w:p w:rsidR="0093009F" w:rsidRPr="00C92FD9" w:rsidRDefault="0093009F" w:rsidP="003F0487">
      <w:pPr>
        <w:widowControl w:val="0"/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C92FD9">
        <w:rPr>
          <w:rFonts w:ascii="Times New Roman" w:hAnsi="Times New Roman"/>
          <w:color w:val="000000"/>
          <w:sz w:val="28"/>
          <w:szCs w:val="28"/>
        </w:rPr>
        <w:t>освоение знаний об устройстве языковой системы и закономерностях её функционирования, развитие способности опознавать, анализировать, сопоставлять, классифицировать и оценивать языковые факты, обогащение активного и потенциального словарного запаса, расширение объема используемых в речи грамматических средств, совершенствование орфографической и пунктуационной грамотности, развитие умений стилистически корректного использования лексики и фразеологии русского языка;</w:t>
      </w:r>
    </w:p>
    <w:p w:rsidR="0093009F" w:rsidRPr="00C92FD9" w:rsidRDefault="0093009F" w:rsidP="003F0487">
      <w:pPr>
        <w:widowControl w:val="0"/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C92FD9">
        <w:rPr>
          <w:rFonts w:ascii="Times New Roman" w:hAnsi="Times New Roman"/>
          <w:color w:val="000000"/>
          <w:sz w:val="28"/>
          <w:szCs w:val="28"/>
        </w:rPr>
        <w:t>развитие интеллектуальных и творческих способностей обучающихся; развитие речевой культуры учащихся, овладение правилами использования языка в разных ситуациях общения, нормами речевого этикета, воспитание стремления к речевому самосовершенствованию, осознание эстетической ценности родного языка;</w:t>
      </w:r>
    </w:p>
    <w:p w:rsidR="0093009F" w:rsidRPr="00C92FD9" w:rsidRDefault="0093009F" w:rsidP="003F0487">
      <w:pPr>
        <w:widowControl w:val="0"/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C92FD9">
        <w:rPr>
          <w:rFonts w:ascii="Times New Roman" w:hAnsi="Times New Roman"/>
          <w:color w:val="000000"/>
          <w:sz w:val="28"/>
          <w:szCs w:val="28"/>
        </w:rPr>
        <w:t>совершенствование коммуникативных способностей, формирование готовности к сотрудничеству, созидательной деятельности, умения вести диалог, искать и находить содержательные компромиссы.</w:t>
      </w:r>
    </w:p>
    <w:p w:rsidR="0093009F" w:rsidRPr="00C92FD9" w:rsidRDefault="0093009F" w:rsidP="003F0487">
      <w:pPr>
        <w:widowControl w:val="0"/>
        <w:suppressAutoHyphens/>
        <w:spacing w:after="0" w:line="240" w:lineRule="auto"/>
        <w:ind w:left="720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3009F" w:rsidRPr="00387DD1" w:rsidRDefault="0093009F" w:rsidP="003F0487">
      <w:pPr>
        <w:widowControl w:val="0"/>
        <w:shd w:val="clear" w:color="auto" w:fill="FFFFFF"/>
        <w:tabs>
          <w:tab w:val="left" w:pos="574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387DD1">
        <w:rPr>
          <w:rFonts w:ascii="Times New Roman" w:hAnsi="Times New Roman"/>
          <w:b/>
          <w:sz w:val="28"/>
          <w:szCs w:val="28"/>
          <w:lang w:eastAsia="ru-RU"/>
        </w:rPr>
        <w:t>Учебно-тематический план</w:t>
      </w:r>
    </w:p>
    <w:p w:rsidR="0093009F" w:rsidRDefault="0093009F" w:rsidP="003F0487">
      <w:pPr>
        <w:widowControl w:val="0"/>
        <w:tabs>
          <w:tab w:val="left" w:pos="58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387DD1">
        <w:rPr>
          <w:rFonts w:ascii="Times New Roman" w:hAnsi="Times New Roman"/>
          <w:sz w:val="28"/>
          <w:szCs w:val="28"/>
          <w:lang w:eastAsia="ru-RU"/>
        </w:rPr>
        <w:t>(Базовый уровень, 3 часа в неделю)</w:t>
      </w:r>
    </w:p>
    <w:p w:rsidR="0093009F" w:rsidRPr="008D0C43" w:rsidRDefault="0093009F" w:rsidP="003F0487">
      <w:pPr>
        <w:widowControl w:val="0"/>
        <w:tabs>
          <w:tab w:val="left" w:pos="58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0" w:type="auto"/>
        <w:tblInd w:w="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394"/>
        <w:gridCol w:w="930"/>
        <w:gridCol w:w="1376"/>
      </w:tblGrid>
      <w:tr w:rsidR="0093009F" w:rsidRPr="008D0C43" w:rsidTr="00D346F8">
        <w:tc>
          <w:tcPr>
            <w:tcW w:w="5394" w:type="dxa"/>
          </w:tcPr>
          <w:p w:rsidR="0093009F" w:rsidRPr="008D0C43" w:rsidRDefault="0093009F" w:rsidP="003F048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8D0C43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Содержание</w:t>
            </w:r>
          </w:p>
        </w:tc>
        <w:tc>
          <w:tcPr>
            <w:tcW w:w="930" w:type="dxa"/>
          </w:tcPr>
          <w:p w:rsidR="0093009F" w:rsidRPr="008D0C43" w:rsidRDefault="0093009F" w:rsidP="003F0487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8D0C43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Кол-во часов</w:t>
            </w:r>
          </w:p>
        </w:tc>
        <w:tc>
          <w:tcPr>
            <w:tcW w:w="1376" w:type="dxa"/>
          </w:tcPr>
          <w:p w:rsidR="0093009F" w:rsidRPr="008D0C43" w:rsidRDefault="0093009F" w:rsidP="003F0487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8D0C43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Развитие речи</w:t>
            </w:r>
          </w:p>
        </w:tc>
      </w:tr>
      <w:tr w:rsidR="0093009F" w:rsidRPr="008D0C43" w:rsidTr="00D346F8">
        <w:tc>
          <w:tcPr>
            <w:tcW w:w="5394" w:type="dxa"/>
          </w:tcPr>
          <w:p w:rsidR="0093009F" w:rsidRPr="008D0C43" w:rsidRDefault="0093009F" w:rsidP="003F048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D0C43">
              <w:rPr>
                <w:rFonts w:ascii="Times New Roman" w:hAnsi="Times New Roman"/>
                <w:sz w:val="28"/>
                <w:szCs w:val="28"/>
                <w:lang w:eastAsia="ru-RU"/>
              </w:rPr>
              <w:t>Международное значение русского языка</w:t>
            </w:r>
          </w:p>
        </w:tc>
        <w:tc>
          <w:tcPr>
            <w:tcW w:w="930" w:type="dxa"/>
          </w:tcPr>
          <w:p w:rsidR="0093009F" w:rsidRPr="008D0C43" w:rsidRDefault="0093009F" w:rsidP="003F048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D0C43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76" w:type="dxa"/>
          </w:tcPr>
          <w:p w:rsidR="0093009F" w:rsidRPr="008D0C43" w:rsidRDefault="0093009F" w:rsidP="003F048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93009F" w:rsidRPr="008D0C43" w:rsidTr="00D346F8">
        <w:tc>
          <w:tcPr>
            <w:tcW w:w="5394" w:type="dxa"/>
          </w:tcPr>
          <w:p w:rsidR="0093009F" w:rsidRPr="008D0C43" w:rsidRDefault="0093009F" w:rsidP="003F048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D0C43">
              <w:rPr>
                <w:rFonts w:ascii="Times New Roman" w:hAnsi="Times New Roman"/>
                <w:sz w:val="28"/>
                <w:szCs w:val="28"/>
                <w:lang w:eastAsia="ru-RU"/>
              </w:rPr>
              <w:t>Повторение изученного в 5-8 классах</w:t>
            </w:r>
          </w:p>
        </w:tc>
        <w:tc>
          <w:tcPr>
            <w:tcW w:w="930" w:type="dxa"/>
          </w:tcPr>
          <w:p w:rsidR="0093009F" w:rsidRPr="008D0C43" w:rsidRDefault="0093009F" w:rsidP="003F048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D0C43">
              <w:rPr>
                <w:rFonts w:ascii="Times New Roman" w:hAnsi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376" w:type="dxa"/>
          </w:tcPr>
          <w:p w:rsidR="0093009F" w:rsidRPr="008D0C43" w:rsidRDefault="0093009F" w:rsidP="003F048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D0C43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93009F" w:rsidRPr="008D0C43" w:rsidTr="00D346F8">
        <w:tc>
          <w:tcPr>
            <w:tcW w:w="5394" w:type="dxa"/>
          </w:tcPr>
          <w:p w:rsidR="0093009F" w:rsidRPr="008D0C43" w:rsidRDefault="0093009F" w:rsidP="003F048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D0C43">
              <w:rPr>
                <w:rFonts w:ascii="Times New Roman" w:hAnsi="Times New Roman"/>
                <w:sz w:val="28"/>
                <w:szCs w:val="28"/>
                <w:lang w:eastAsia="ru-RU"/>
              </w:rPr>
              <w:t>Сложное предложение. Культура речи</w:t>
            </w:r>
          </w:p>
        </w:tc>
        <w:tc>
          <w:tcPr>
            <w:tcW w:w="930" w:type="dxa"/>
          </w:tcPr>
          <w:p w:rsidR="0093009F" w:rsidRPr="008D0C43" w:rsidRDefault="0093009F" w:rsidP="003F048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D0C43">
              <w:rPr>
                <w:rFonts w:ascii="Times New Roman" w:hAnsi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376" w:type="dxa"/>
          </w:tcPr>
          <w:p w:rsidR="0093009F" w:rsidRPr="008D0C43" w:rsidRDefault="0093009F" w:rsidP="003F048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D0C43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93009F" w:rsidRPr="008D0C43" w:rsidTr="00D346F8">
        <w:tc>
          <w:tcPr>
            <w:tcW w:w="5394" w:type="dxa"/>
          </w:tcPr>
          <w:p w:rsidR="0093009F" w:rsidRPr="008D0C43" w:rsidRDefault="0093009F" w:rsidP="003F048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D0C43">
              <w:rPr>
                <w:rFonts w:ascii="Times New Roman" w:hAnsi="Times New Roman"/>
                <w:sz w:val="28"/>
                <w:szCs w:val="28"/>
                <w:lang w:eastAsia="ru-RU"/>
              </w:rPr>
              <w:t>Сложносочиненные предложения</w:t>
            </w:r>
          </w:p>
        </w:tc>
        <w:tc>
          <w:tcPr>
            <w:tcW w:w="930" w:type="dxa"/>
          </w:tcPr>
          <w:p w:rsidR="0093009F" w:rsidRPr="008D0C43" w:rsidRDefault="0093009F" w:rsidP="003F048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D0C43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376" w:type="dxa"/>
          </w:tcPr>
          <w:p w:rsidR="0093009F" w:rsidRPr="008D0C43" w:rsidRDefault="0093009F" w:rsidP="003F048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D0C43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93009F" w:rsidRPr="008D0C43" w:rsidTr="00D346F8">
        <w:tc>
          <w:tcPr>
            <w:tcW w:w="5394" w:type="dxa"/>
          </w:tcPr>
          <w:p w:rsidR="0093009F" w:rsidRPr="008D0C43" w:rsidRDefault="0093009F" w:rsidP="003F0487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D0C43">
              <w:rPr>
                <w:rFonts w:ascii="Times New Roman" w:hAnsi="Times New Roman"/>
                <w:sz w:val="28"/>
                <w:szCs w:val="28"/>
                <w:lang w:eastAsia="ru-RU"/>
              </w:rPr>
              <w:t>Сложноподчиненные предложения</w:t>
            </w:r>
          </w:p>
        </w:tc>
        <w:tc>
          <w:tcPr>
            <w:tcW w:w="930" w:type="dxa"/>
          </w:tcPr>
          <w:p w:rsidR="0093009F" w:rsidRPr="008D0C43" w:rsidRDefault="0093009F" w:rsidP="003F0487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D0C43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376" w:type="dxa"/>
          </w:tcPr>
          <w:p w:rsidR="0093009F" w:rsidRPr="008D0C43" w:rsidRDefault="0093009F" w:rsidP="003F0487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D0C43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93009F" w:rsidRPr="008D0C43" w:rsidTr="00D346F8">
        <w:tc>
          <w:tcPr>
            <w:tcW w:w="5394" w:type="dxa"/>
          </w:tcPr>
          <w:p w:rsidR="0093009F" w:rsidRPr="008D0C43" w:rsidRDefault="0093009F" w:rsidP="003F048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D0C43">
              <w:rPr>
                <w:rFonts w:ascii="Times New Roman" w:hAnsi="Times New Roman"/>
                <w:sz w:val="28"/>
                <w:szCs w:val="28"/>
                <w:lang w:eastAsia="ru-RU"/>
              </w:rPr>
              <w:t>Основные группы сложноподчиненных предложений</w:t>
            </w:r>
          </w:p>
        </w:tc>
        <w:tc>
          <w:tcPr>
            <w:tcW w:w="930" w:type="dxa"/>
          </w:tcPr>
          <w:p w:rsidR="0093009F" w:rsidRPr="008D0C43" w:rsidRDefault="0093009F" w:rsidP="003F048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D0C43">
              <w:rPr>
                <w:rFonts w:ascii="Times New Roman" w:hAnsi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1376" w:type="dxa"/>
          </w:tcPr>
          <w:p w:rsidR="0093009F" w:rsidRPr="008D0C43" w:rsidRDefault="0093009F" w:rsidP="003F048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D0C43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93009F" w:rsidRPr="008D0C43" w:rsidTr="00D346F8">
        <w:tc>
          <w:tcPr>
            <w:tcW w:w="5394" w:type="dxa"/>
          </w:tcPr>
          <w:p w:rsidR="0093009F" w:rsidRPr="008D0C43" w:rsidRDefault="0093009F" w:rsidP="003F048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D0C43">
              <w:rPr>
                <w:rFonts w:ascii="Times New Roman" w:hAnsi="Times New Roman"/>
                <w:sz w:val="28"/>
                <w:szCs w:val="28"/>
                <w:lang w:eastAsia="ru-RU"/>
              </w:rPr>
              <w:t>Бессоюзное сложное предложение</w:t>
            </w:r>
          </w:p>
        </w:tc>
        <w:tc>
          <w:tcPr>
            <w:tcW w:w="930" w:type="dxa"/>
          </w:tcPr>
          <w:p w:rsidR="0093009F" w:rsidRPr="008D0C43" w:rsidRDefault="0093009F" w:rsidP="003F048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D0C43">
              <w:rPr>
                <w:rFonts w:ascii="Times New Roman" w:hAnsi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376" w:type="dxa"/>
          </w:tcPr>
          <w:p w:rsidR="0093009F" w:rsidRPr="008D0C43" w:rsidRDefault="0093009F" w:rsidP="003F048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D0C43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93009F" w:rsidRPr="008D0C43" w:rsidTr="00D346F8">
        <w:tc>
          <w:tcPr>
            <w:tcW w:w="5394" w:type="dxa"/>
          </w:tcPr>
          <w:p w:rsidR="0093009F" w:rsidRPr="008D0C43" w:rsidRDefault="0093009F" w:rsidP="003F048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D0C43">
              <w:rPr>
                <w:rFonts w:ascii="Times New Roman" w:hAnsi="Times New Roman"/>
                <w:sz w:val="28"/>
                <w:szCs w:val="28"/>
                <w:lang w:eastAsia="ru-RU"/>
              </w:rPr>
              <w:t>Сложные предложения с различными видами связи</w:t>
            </w:r>
          </w:p>
        </w:tc>
        <w:tc>
          <w:tcPr>
            <w:tcW w:w="930" w:type="dxa"/>
          </w:tcPr>
          <w:p w:rsidR="0093009F" w:rsidRPr="008D0C43" w:rsidRDefault="0093009F" w:rsidP="003F048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D0C43">
              <w:rPr>
                <w:rFonts w:ascii="Times New Roman" w:hAnsi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376" w:type="dxa"/>
          </w:tcPr>
          <w:p w:rsidR="0093009F" w:rsidRPr="008D0C43" w:rsidRDefault="0093009F" w:rsidP="003F048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D0C43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93009F" w:rsidRPr="008D0C43" w:rsidTr="00D346F8">
        <w:tc>
          <w:tcPr>
            <w:tcW w:w="5394" w:type="dxa"/>
          </w:tcPr>
          <w:p w:rsidR="0093009F" w:rsidRPr="008D0C43" w:rsidRDefault="0093009F" w:rsidP="003F048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D0C43">
              <w:rPr>
                <w:rFonts w:ascii="Times New Roman" w:hAnsi="Times New Roman"/>
                <w:sz w:val="28"/>
                <w:szCs w:val="28"/>
                <w:lang w:eastAsia="ru-RU"/>
              </w:rPr>
              <w:t>Повторение и систематизация изученного в 5-9 классах</w:t>
            </w:r>
          </w:p>
        </w:tc>
        <w:tc>
          <w:tcPr>
            <w:tcW w:w="930" w:type="dxa"/>
          </w:tcPr>
          <w:p w:rsidR="0093009F" w:rsidRPr="008D0C43" w:rsidRDefault="0093009F" w:rsidP="003F048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D0C43">
              <w:rPr>
                <w:rFonts w:ascii="Times New Roman" w:hAnsi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376" w:type="dxa"/>
          </w:tcPr>
          <w:p w:rsidR="0093009F" w:rsidRPr="008D0C43" w:rsidRDefault="0093009F" w:rsidP="003F048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D0C43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93009F" w:rsidRPr="008D0C43" w:rsidTr="00D346F8">
        <w:tc>
          <w:tcPr>
            <w:tcW w:w="5394" w:type="dxa"/>
          </w:tcPr>
          <w:p w:rsidR="0093009F" w:rsidRPr="008D0C43" w:rsidRDefault="0093009F" w:rsidP="003F0487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D0C43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ИТОГО:</w:t>
            </w:r>
          </w:p>
        </w:tc>
        <w:tc>
          <w:tcPr>
            <w:tcW w:w="930" w:type="dxa"/>
          </w:tcPr>
          <w:p w:rsidR="0093009F" w:rsidRPr="008D0C43" w:rsidRDefault="0093009F" w:rsidP="003F0487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1376" w:type="dxa"/>
          </w:tcPr>
          <w:p w:rsidR="0093009F" w:rsidRPr="008D0C43" w:rsidRDefault="0093009F" w:rsidP="003F0487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16</w:t>
            </w:r>
          </w:p>
        </w:tc>
      </w:tr>
      <w:tr w:rsidR="0093009F" w:rsidRPr="008D0C43" w:rsidTr="006127C9">
        <w:tc>
          <w:tcPr>
            <w:tcW w:w="5394" w:type="dxa"/>
          </w:tcPr>
          <w:p w:rsidR="0093009F" w:rsidRPr="008D0C43" w:rsidRDefault="0093009F" w:rsidP="003F0487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8D0C43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Всего часов в год</w:t>
            </w:r>
          </w:p>
        </w:tc>
        <w:tc>
          <w:tcPr>
            <w:tcW w:w="2306" w:type="dxa"/>
            <w:gridSpan w:val="2"/>
          </w:tcPr>
          <w:p w:rsidR="0093009F" w:rsidRPr="008D0C43" w:rsidRDefault="0093009F" w:rsidP="003F0487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8D0C43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105</w:t>
            </w:r>
          </w:p>
        </w:tc>
      </w:tr>
    </w:tbl>
    <w:p w:rsidR="0093009F" w:rsidRPr="004437F1" w:rsidRDefault="0093009F" w:rsidP="003F0487">
      <w:pPr>
        <w:widowControl w:val="0"/>
        <w:suppressAutoHyphens/>
        <w:spacing w:after="0" w:line="240" w:lineRule="auto"/>
        <w:ind w:left="720"/>
        <w:contextualSpacing/>
        <w:jc w:val="both"/>
        <w:rPr>
          <w:rFonts w:ascii="Times New Roman" w:hAnsi="Times New Roman"/>
          <w:b/>
          <w:color w:val="808000"/>
          <w:sz w:val="28"/>
          <w:szCs w:val="28"/>
        </w:rPr>
      </w:pPr>
    </w:p>
    <w:p w:rsidR="0093009F" w:rsidRDefault="0093009F" w:rsidP="008D0C43">
      <w:pPr>
        <w:spacing w:line="240" w:lineRule="auto"/>
        <w:jc w:val="center"/>
        <w:rPr>
          <w:color w:val="FF0000"/>
        </w:rPr>
      </w:pPr>
    </w:p>
    <w:p w:rsidR="0093009F" w:rsidRDefault="0093009F" w:rsidP="008D0C43">
      <w:pPr>
        <w:spacing w:line="240" w:lineRule="auto"/>
        <w:jc w:val="center"/>
        <w:rPr>
          <w:color w:val="FF0000"/>
        </w:rPr>
      </w:pPr>
    </w:p>
    <w:p w:rsidR="0093009F" w:rsidRDefault="0093009F" w:rsidP="008D0C43">
      <w:pPr>
        <w:spacing w:line="240" w:lineRule="auto"/>
        <w:jc w:val="center"/>
        <w:rPr>
          <w:color w:val="FF0000"/>
        </w:rPr>
      </w:pPr>
    </w:p>
    <w:p w:rsidR="0093009F" w:rsidRDefault="0093009F" w:rsidP="008D0C43">
      <w:pPr>
        <w:spacing w:line="240" w:lineRule="auto"/>
        <w:jc w:val="center"/>
        <w:rPr>
          <w:color w:val="FF0000"/>
        </w:rPr>
      </w:pPr>
    </w:p>
    <w:p w:rsidR="0093009F" w:rsidRDefault="0093009F" w:rsidP="008D0C43">
      <w:pPr>
        <w:spacing w:line="240" w:lineRule="auto"/>
        <w:jc w:val="center"/>
        <w:rPr>
          <w:color w:val="FF0000"/>
        </w:rPr>
      </w:pPr>
    </w:p>
    <w:p w:rsidR="0093009F" w:rsidRDefault="0093009F" w:rsidP="008D0C43">
      <w:pPr>
        <w:spacing w:line="240" w:lineRule="auto"/>
        <w:jc w:val="center"/>
        <w:rPr>
          <w:color w:val="FF0000"/>
        </w:rPr>
      </w:pPr>
    </w:p>
    <w:p w:rsidR="0093009F" w:rsidRDefault="0093009F" w:rsidP="003F0487">
      <w:pPr>
        <w:spacing w:after="12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3009F" w:rsidRDefault="0093009F" w:rsidP="003F0487">
      <w:pPr>
        <w:spacing w:after="120" w:line="240" w:lineRule="auto"/>
        <w:jc w:val="center"/>
        <w:rPr>
          <w:rFonts w:ascii="Times New Roman" w:hAnsi="Times New Roman"/>
          <w:sz w:val="28"/>
          <w:szCs w:val="28"/>
        </w:rPr>
      </w:pPr>
      <w:r w:rsidRPr="00F30033">
        <w:rPr>
          <w:rFonts w:ascii="Times New Roman" w:hAnsi="Times New Roman"/>
          <w:sz w:val="28"/>
          <w:szCs w:val="28"/>
        </w:rPr>
        <w:t>Количество конт</w:t>
      </w:r>
      <w:r>
        <w:rPr>
          <w:rFonts w:ascii="Times New Roman" w:hAnsi="Times New Roman"/>
          <w:sz w:val="28"/>
          <w:szCs w:val="28"/>
        </w:rPr>
        <w:t>рольных работ по русскому языку:</w:t>
      </w:r>
    </w:p>
    <w:p w:rsidR="0093009F" w:rsidRDefault="0093009F" w:rsidP="00F30033">
      <w:pPr>
        <w:spacing w:after="120" w:line="240" w:lineRule="auto"/>
        <w:rPr>
          <w:rFonts w:ascii="Times New Roman" w:hAnsi="Times New Roman"/>
          <w:sz w:val="28"/>
          <w:szCs w:val="28"/>
        </w:rPr>
      </w:pPr>
    </w:p>
    <w:p w:rsidR="0093009F" w:rsidRDefault="0093009F" w:rsidP="00F30033">
      <w:pPr>
        <w:spacing w:after="120" w:line="240" w:lineRule="auto"/>
        <w:rPr>
          <w:rFonts w:ascii="Times New Roman" w:hAnsi="Times New Roman"/>
          <w:sz w:val="28"/>
          <w:szCs w:val="28"/>
        </w:rPr>
      </w:pPr>
      <w:r w:rsidRPr="00F30033">
        <w:rPr>
          <w:rFonts w:ascii="Times New Roman" w:hAnsi="Times New Roman"/>
          <w:sz w:val="28"/>
          <w:szCs w:val="28"/>
        </w:rPr>
        <w:t>Сочинение – 3</w:t>
      </w:r>
      <w:r>
        <w:rPr>
          <w:rFonts w:ascii="Times New Roman" w:hAnsi="Times New Roman"/>
          <w:sz w:val="28"/>
          <w:szCs w:val="28"/>
        </w:rPr>
        <w:t>.</w:t>
      </w:r>
    </w:p>
    <w:p w:rsidR="0093009F" w:rsidRDefault="0093009F" w:rsidP="00F30033">
      <w:pPr>
        <w:spacing w:after="12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Контрольное тестирование (задания с кратким ответом) – 2.</w:t>
      </w:r>
    </w:p>
    <w:p w:rsidR="0093009F" w:rsidRDefault="0093009F" w:rsidP="00F30033">
      <w:pPr>
        <w:spacing w:after="12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Словарный диктант – 4.</w:t>
      </w:r>
    </w:p>
    <w:p w:rsidR="0093009F" w:rsidRDefault="0093009F" w:rsidP="00F30033">
      <w:pPr>
        <w:spacing w:after="12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Контрольное изложение – 4.</w:t>
      </w:r>
    </w:p>
    <w:p w:rsidR="0093009F" w:rsidRPr="00F30033" w:rsidRDefault="0093009F" w:rsidP="00F30033">
      <w:pPr>
        <w:spacing w:after="12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Контрольный диктант – 2.</w:t>
      </w:r>
    </w:p>
    <w:p w:rsidR="0093009F" w:rsidRDefault="0093009F" w:rsidP="003F0487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3009F" w:rsidRDefault="0093009F" w:rsidP="003F0487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3009F" w:rsidRPr="00244251" w:rsidRDefault="0093009F" w:rsidP="003F0487">
      <w:pPr>
        <w:spacing w:after="12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244251">
        <w:rPr>
          <w:rFonts w:ascii="Times New Roman" w:hAnsi="Times New Roman"/>
          <w:b/>
          <w:sz w:val="28"/>
          <w:szCs w:val="28"/>
        </w:rPr>
        <w:t xml:space="preserve">Содержание </w:t>
      </w:r>
      <w:r>
        <w:rPr>
          <w:rFonts w:ascii="Times New Roman" w:hAnsi="Times New Roman"/>
          <w:b/>
          <w:sz w:val="28"/>
          <w:szCs w:val="28"/>
        </w:rPr>
        <w:t>учебного предмета</w:t>
      </w:r>
    </w:p>
    <w:p w:rsidR="0093009F" w:rsidRPr="00244251" w:rsidRDefault="0093009F" w:rsidP="003F0487">
      <w:pPr>
        <w:spacing w:line="240" w:lineRule="auto"/>
        <w:jc w:val="center"/>
        <w:rPr>
          <w:rFonts w:ascii="Times New Roman" w:hAnsi="Times New Roman"/>
          <w:b/>
          <w:snapToGrid w:val="0"/>
          <w:sz w:val="28"/>
          <w:szCs w:val="28"/>
        </w:rPr>
      </w:pPr>
    </w:p>
    <w:p w:rsidR="0093009F" w:rsidRDefault="0093009F" w:rsidP="003F0487">
      <w:pPr>
        <w:spacing w:line="240" w:lineRule="auto"/>
        <w:jc w:val="both"/>
        <w:rPr>
          <w:rFonts w:ascii="Times New Roman" w:hAnsi="Times New Roman"/>
          <w:snapToGrid w:val="0"/>
          <w:sz w:val="28"/>
          <w:szCs w:val="28"/>
        </w:rPr>
      </w:pPr>
      <w:r w:rsidRPr="00244251">
        <w:rPr>
          <w:rFonts w:ascii="Times New Roman" w:hAnsi="Times New Roman"/>
          <w:b/>
          <w:snapToGrid w:val="0"/>
          <w:sz w:val="28"/>
          <w:szCs w:val="28"/>
        </w:rPr>
        <w:t>Раздел 1. Международное значение русского языка (1 ч.):</w:t>
      </w:r>
      <w:r w:rsidRPr="00244251">
        <w:rPr>
          <w:rFonts w:ascii="Times New Roman" w:hAnsi="Times New Roman"/>
          <w:snapToGrid w:val="0"/>
          <w:sz w:val="28"/>
          <w:szCs w:val="28"/>
        </w:rPr>
        <w:t xml:space="preserve"> Международное значение русского языка. </w:t>
      </w:r>
    </w:p>
    <w:p w:rsidR="0093009F" w:rsidRPr="00244251" w:rsidRDefault="0093009F" w:rsidP="003F0487">
      <w:pPr>
        <w:spacing w:line="240" w:lineRule="auto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93009F" w:rsidRDefault="0093009F" w:rsidP="003F0487">
      <w:pPr>
        <w:spacing w:line="240" w:lineRule="auto"/>
        <w:jc w:val="both"/>
        <w:rPr>
          <w:rFonts w:ascii="Times New Roman" w:hAnsi="Times New Roman"/>
          <w:snapToGrid w:val="0"/>
          <w:sz w:val="28"/>
          <w:szCs w:val="28"/>
        </w:rPr>
      </w:pPr>
      <w:r w:rsidRPr="00244251">
        <w:rPr>
          <w:rFonts w:ascii="Times New Roman" w:hAnsi="Times New Roman"/>
          <w:b/>
          <w:snapToGrid w:val="0"/>
          <w:sz w:val="28"/>
          <w:szCs w:val="28"/>
        </w:rPr>
        <w:t>Раздел 2</w:t>
      </w:r>
      <w:r w:rsidRPr="00244251">
        <w:rPr>
          <w:rFonts w:ascii="Times New Roman" w:hAnsi="Times New Roman"/>
          <w:i/>
          <w:snapToGrid w:val="0"/>
          <w:sz w:val="28"/>
          <w:szCs w:val="28"/>
        </w:rPr>
        <w:t xml:space="preserve">. </w:t>
      </w:r>
      <w:r w:rsidRPr="00244251">
        <w:rPr>
          <w:rFonts w:ascii="Times New Roman" w:hAnsi="Times New Roman"/>
          <w:b/>
          <w:snapToGrid w:val="0"/>
          <w:sz w:val="28"/>
          <w:szCs w:val="28"/>
        </w:rPr>
        <w:t>Повторение изученного в 5-8 классах (11ч. + 2 ч.):</w:t>
      </w:r>
      <w:r w:rsidRPr="00244251">
        <w:rPr>
          <w:rFonts w:ascii="Times New Roman" w:hAnsi="Times New Roman"/>
          <w:snapToGrid w:val="0"/>
          <w:sz w:val="28"/>
          <w:szCs w:val="28"/>
        </w:rPr>
        <w:t xml:space="preserve"> Устная и письменная речь. Монолог, диалог. Стили речи. Простое предложение и его грамматическая основа. Предложения с обособленными членами. Обращения, вводные слова и вставные конструкции</w:t>
      </w:r>
    </w:p>
    <w:p w:rsidR="0093009F" w:rsidRPr="00244251" w:rsidRDefault="0093009F" w:rsidP="003F0487">
      <w:pPr>
        <w:spacing w:line="240" w:lineRule="auto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93009F" w:rsidRDefault="0093009F" w:rsidP="003F0487">
      <w:pPr>
        <w:spacing w:line="240" w:lineRule="auto"/>
        <w:jc w:val="both"/>
        <w:rPr>
          <w:rFonts w:ascii="Times New Roman" w:hAnsi="Times New Roman"/>
          <w:snapToGrid w:val="0"/>
          <w:sz w:val="28"/>
          <w:szCs w:val="28"/>
        </w:rPr>
      </w:pPr>
      <w:r w:rsidRPr="00244251">
        <w:rPr>
          <w:rFonts w:ascii="Times New Roman" w:hAnsi="Times New Roman"/>
          <w:b/>
          <w:snapToGrid w:val="0"/>
          <w:sz w:val="28"/>
          <w:szCs w:val="28"/>
        </w:rPr>
        <w:t>Раздел 3</w:t>
      </w:r>
      <w:r w:rsidRPr="00244251">
        <w:rPr>
          <w:rFonts w:ascii="Times New Roman" w:hAnsi="Times New Roman"/>
          <w:snapToGrid w:val="0"/>
          <w:sz w:val="28"/>
          <w:szCs w:val="28"/>
        </w:rPr>
        <w:t xml:space="preserve">. </w:t>
      </w:r>
      <w:r w:rsidRPr="00244251">
        <w:rPr>
          <w:rFonts w:ascii="Times New Roman" w:hAnsi="Times New Roman"/>
          <w:b/>
          <w:snapToGrid w:val="0"/>
          <w:sz w:val="28"/>
          <w:szCs w:val="28"/>
        </w:rPr>
        <w:t>Сложное предложение. Культура речи (11 ч. + 2 ч.):</w:t>
      </w:r>
      <w:r w:rsidRPr="00244251">
        <w:rPr>
          <w:rFonts w:ascii="Times New Roman" w:hAnsi="Times New Roman"/>
          <w:snapToGrid w:val="0"/>
          <w:sz w:val="28"/>
          <w:szCs w:val="28"/>
        </w:rPr>
        <w:t xml:space="preserve"> Понятие о сложном предложении. Сложные и бессоюзные предложения. Разделительные и выделительные знаки препинания между частями сложного предложения.</w:t>
      </w:r>
      <w:r w:rsidRPr="00244251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  <w:r w:rsidRPr="00244251">
        <w:rPr>
          <w:rFonts w:ascii="Times New Roman" w:hAnsi="Times New Roman"/>
          <w:snapToGrid w:val="0"/>
          <w:sz w:val="28"/>
          <w:szCs w:val="28"/>
        </w:rPr>
        <w:t xml:space="preserve">Интонация сложного предложения. </w:t>
      </w:r>
    </w:p>
    <w:p w:rsidR="0093009F" w:rsidRPr="00244251" w:rsidRDefault="0093009F" w:rsidP="003F048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93009F" w:rsidRDefault="0093009F" w:rsidP="003F048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44251">
        <w:rPr>
          <w:rFonts w:ascii="Times New Roman" w:hAnsi="Times New Roman"/>
          <w:b/>
          <w:sz w:val="28"/>
          <w:szCs w:val="28"/>
        </w:rPr>
        <w:t>Раздел 4</w:t>
      </w:r>
      <w:r w:rsidRPr="00244251">
        <w:rPr>
          <w:rFonts w:ascii="Times New Roman" w:hAnsi="Times New Roman"/>
          <w:sz w:val="28"/>
          <w:szCs w:val="28"/>
        </w:rPr>
        <w:t xml:space="preserve">. </w:t>
      </w:r>
      <w:r w:rsidRPr="00244251">
        <w:rPr>
          <w:rFonts w:ascii="Times New Roman" w:hAnsi="Times New Roman"/>
          <w:b/>
          <w:sz w:val="28"/>
          <w:szCs w:val="28"/>
        </w:rPr>
        <w:t>Сложносочинённые предложения (5 ч. + 2 ч.):</w:t>
      </w:r>
      <w:r w:rsidRPr="00244251">
        <w:rPr>
          <w:rFonts w:ascii="Times New Roman" w:hAnsi="Times New Roman"/>
          <w:sz w:val="28"/>
          <w:szCs w:val="28"/>
        </w:rPr>
        <w:t xml:space="preserve"> Понятие о сложносочинённом предложении. Смысловые отношения в сложносочинённых предложениях. Сложносочинённые предложения с соединительными союзами. Сложносочинённые предложения с разделительными союзами. Сложносочинённые предложения с противительными союзами. Разделительные знаки препинания между частями сложносочинённого предложения. Синтаксический и пунктуационный разбор сложносочинённого предложения. </w:t>
      </w:r>
    </w:p>
    <w:p w:rsidR="0093009F" w:rsidRDefault="0093009F" w:rsidP="003F048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93009F" w:rsidRPr="00244251" w:rsidRDefault="0093009F" w:rsidP="003F0487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44251">
        <w:rPr>
          <w:rFonts w:ascii="Times New Roman" w:hAnsi="Times New Roman"/>
          <w:b/>
          <w:sz w:val="28"/>
          <w:szCs w:val="28"/>
        </w:rPr>
        <w:t>Раздел 5</w:t>
      </w:r>
      <w:r w:rsidRPr="00244251">
        <w:rPr>
          <w:rFonts w:ascii="Times New Roman" w:hAnsi="Times New Roman"/>
          <w:sz w:val="28"/>
          <w:szCs w:val="28"/>
        </w:rPr>
        <w:t xml:space="preserve">. </w:t>
      </w:r>
      <w:r w:rsidRPr="00244251">
        <w:rPr>
          <w:rFonts w:ascii="Times New Roman" w:hAnsi="Times New Roman"/>
          <w:b/>
          <w:sz w:val="28"/>
          <w:szCs w:val="28"/>
        </w:rPr>
        <w:t>Сложноподчинённые предложения (5 ч. + 2 ч.):</w:t>
      </w:r>
      <w:r w:rsidRPr="00244251">
        <w:rPr>
          <w:rFonts w:ascii="Times New Roman" w:hAnsi="Times New Roman"/>
          <w:sz w:val="28"/>
          <w:szCs w:val="28"/>
        </w:rPr>
        <w:t xml:space="preserve"> Понятие о сложноподчинённом предложении. Союзы и союзные слова в сложноподчинённом предложении. Роль указательных слов в сложноподчинённом предложении. </w:t>
      </w:r>
    </w:p>
    <w:p w:rsidR="0093009F" w:rsidRPr="00244251" w:rsidRDefault="0093009F" w:rsidP="003F048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44251">
        <w:rPr>
          <w:rFonts w:ascii="Times New Roman" w:hAnsi="Times New Roman"/>
          <w:b/>
          <w:sz w:val="28"/>
          <w:szCs w:val="28"/>
        </w:rPr>
        <w:t>Раздел 6</w:t>
      </w:r>
      <w:r w:rsidRPr="00244251">
        <w:rPr>
          <w:rFonts w:ascii="Times New Roman" w:hAnsi="Times New Roman"/>
          <w:sz w:val="28"/>
          <w:szCs w:val="28"/>
        </w:rPr>
        <w:t xml:space="preserve">. </w:t>
      </w:r>
      <w:r w:rsidRPr="00244251">
        <w:rPr>
          <w:rFonts w:ascii="Times New Roman" w:hAnsi="Times New Roman"/>
          <w:b/>
          <w:sz w:val="28"/>
          <w:szCs w:val="28"/>
        </w:rPr>
        <w:t>Основные группы сложноподчинённых предложений (28 ч. + 2 ч.):</w:t>
      </w:r>
      <w:r w:rsidRPr="00244251">
        <w:rPr>
          <w:rFonts w:ascii="Times New Roman" w:hAnsi="Times New Roman"/>
          <w:i/>
          <w:sz w:val="28"/>
          <w:szCs w:val="28"/>
        </w:rPr>
        <w:t xml:space="preserve"> </w:t>
      </w:r>
      <w:r w:rsidRPr="00244251">
        <w:rPr>
          <w:rFonts w:ascii="Times New Roman" w:hAnsi="Times New Roman"/>
          <w:sz w:val="28"/>
          <w:szCs w:val="28"/>
        </w:rPr>
        <w:t xml:space="preserve">Сложноподчинённые предложения с придаточными определительными. Сложноподчинённые предложения с придаточными изъяснительными. Сложноподчинённые предложения с придаточными обстоятельственными. Сложноподчинённые предложения с придаточными цели, причины, времени и места. Сложноподчинённые предложения с придаточными условия, уступки и следствия. Сложноподчинённые предложения с придаточными образа действия, меры и степени и сравнительными. Сложноподчинённые предложения с несколькими придаточными. Знаки препинания при них. Синтаксический и пунктуационный разборы сложноподчинённого предложения. </w:t>
      </w:r>
    </w:p>
    <w:p w:rsidR="0093009F" w:rsidRPr="00244251" w:rsidRDefault="0093009F" w:rsidP="003F048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44251">
        <w:rPr>
          <w:rFonts w:ascii="Times New Roman" w:hAnsi="Times New Roman"/>
          <w:b/>
          <w:sz w:val="28"/>
          <w:szCs w:val="28"/>
        </w:rPr>
        <w:t>Раздел 7</w:t>
      </w:r>
      <w:r w:rsidRPr="00244251">
        <w:rPr>
          <w:rFonts w:ascii="Times New Roman" w:hAnsi="Times New Roman"/>
          <w:sz w:val="28"/>
          <w:szCs w:val="28"/>
        </w:rPr>
        <w:t xml:space="preserve">. </w:t>
      </w:r>
      <w:r w:rsidRPr="00244251">
        <w:rPr>
          <w:rFonts w:ascii="Times New Roman" w:hAnsi="Times New Roman"/>
          <w:b/>
          <w:sz w:val="28"/>
          <w:szCs w:val="28"/>
        </w:rPr>
        <w:t>Бессоюзное сложное предложение (11 ч. + 2 ч.):</w:t>
      </w:r>
      <w:r w:rsidRPr="00244251">
        <w:rPr>
          <w:rFonts w:ascii="Times New Roman" w:hAnsi="Times New Roman"/>
          <w:sz w:val="28"/>
          <w:szCs w:val="28"/>
        </w:rPr>
        <w:t xml:space="preserve"> Понятие о бессоюзном сложном предложении. Интонация в бессоюзных сложных предложениях. Бессоюзные сложные предложения со значением перечисления. Запятая и точка с запятой в бессоюзных сложных предложениях. Бессоюзные сложные предложения со значением причины, пояснения, дополнения. Двоеточие в бессоюзном сложном предложении. Бессоюзное сложное предложение со значением противопоставления, времени, условия и следствия. Тире в бессоюзном сложном предложении. Синтаксический и пунктуационный разбор бессоюзного сложного предложения. </w:t>
      </w:r>
    </w:p>
    <w:p w:rsidR="0093009F" w:rsidRPr="00244251" w:rsidRDefault="0093009F" w:rsidP="003F048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44251">
        <w:rPr>
          <w:rFonts w:ascii="Times New Roman" w:hAnsi="Times New Roman"/>
          <w:b/>
          <w:sz w:val="28"/>
          <w:szCs w:val="28"/>
        </w:rPr>
        <w:t>Раздел 8</w:t>
      </w:r>
      <w:r w:rsidRPr="00244251">
        <w:rPr>
          <w:rFonts w:ascii="Times New Roman" w:hAnsi="Times New Roman"/>
          <w:sz w:val="28"/>
          <w:szCs w:val="28"/>
        </w:rPr>
        <w:t xml:space="preserve">. </w:t>
      </w:r>
      <w:r w:rsidRPr="00244251">
        <w:rPr>
          <w:rFonts w:ascii="Times New Roman" w:hAnsi="Times New Roman"/>
          <w:b/>
          <w:sz w:val="28"/>
          <w:szCs w:val="28"/>
        </w:rPr>
        <w:t>Сложные предложения с различными видами связи (10 ч. + 2 ч.):</w:t>
      </w:r>
      <w:r w:rsidRPr="00244251">
        <w:rPr>
          <w:rFonts w:ascii="Times New Roman" w:hAnsi="Times New Roman"/>
          <w:sz w:val="28"/>
          <w:szCs w:val="28"/>
        </w:rPr>
        <w:t xml:space="preserve"> Употребление союзной (сочинительной и подчинительной) и бессоюзной связи в сложных предложениях. Знаки препинания в сложных предложениях с различными видами связи. Синтаксический и пунктуационный разбор сложного предложения с различными видами связи. Публичная речь. </w:t>
      </w:r>
    </w:p>
    <w:p w:rsidR="0093009F" w:rsidRPr="00244251" w:rsidRDefault="0093009F" w:rsidP="003F048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44251">
        <w:rPr>
          <w:rFonts w:ascii="Times New Roman" w:hAnsi="Times New Roman"/>
          <w:b/>
          <w:sz w:val="28"/>
          <w:szCs w:val="28"/>
        </w:rPr>
        <w:t>Раздел 9</w:t>
      </w:r>
      <w:r w:rsidRPr="00244251">
        <w:rPr>
          <w:rFonts w:ascii="Times New Roman" w:hAnsi="Times New Roman"/>
          <w:sz w:val="28"/>
          <w:szCs w:val="28"/>
        </w:rPr>
        <w:t xml:space="preserve">. </w:t>
      </w:r>
      <w:r w:rsidRPr="00244251">
        <w:rPr>
          <w:rFonts w:ascii="Times New Roman" w:hAnsi="Times New Roman"/>
          <w:b/>
          <w:sz w:val="28"/>
          <w:szCs w:val="28"/>
        </w:rPr>
        <w:t>Повторение и систематизация изученного в 5-9 классах (8 ч. + 2 ч.):</w:t>
      </w:r>
      <w:r w:rsidRPr="00244251">
        <w:rPr>
          <w:rFonts w:ascii="Times New Roman" w:hAnsi="Times New Roman"/>
          <w:sz w:val="28"/>
          <w:szCs w:val="28"/>
        </w:rPr>
        <w:t xml:space="preserve"> Фонетика и графика. Лексикология и фразеология. Морфемика и словообразование. Морфология. Синтаксис. Орфография и пунктуация. Итоги курса русского языка в 9 классе.</w:t>
      </w:r>
    </w:p>
    <w:p w:rsidR="0093009F" w:rsidRDefault="0093009F" w:rsidP="003F0487">
      <w:pPr>
        <w:spacing w:line="240" w:lineRule="auto"/>
        <w:jc w:val="center"/>
        <w:rPr>
          <w:rFonts w:ascii="Times New Roman" w:hAnsi="Times New Roman"/>
          <w:b/>
          <w:color w:val="FF6600"/>
          <w:sz w:val="28"/>
          <w:szCs w:val="28"/>
        </w:rPr>
      </w:pPr>
    </w:p>
    <w:p w:rsidR="0093009F" w:rsidRDefault="0093009F" w:rsidP="003F0487">
      <w:pPr>
        <w:spacing w:line="240" w:lineRule="auto"/>
        <w:jc w:val="center"/>
        <w:rPr>
          <w:rFonts w:ascii="Times New Roman" w:hAnsi="Times New Roman"/>
          <w:b/>
          <w:color w:val="FF6600"/>
          <w:sz w:val="28"/>
          <w:szCs w:val="28"/>
        </w:rPr>
      </w:pPr>
    </w:p>
    <w:p w:rsidR="0093009F" w:rsidRDefault="0093009F" w:rsidP="003F0487">
      <w:pPr>
        <w:spacing w:line="240" w:lineRule="auto"/>
        <w:jc w:val="center"/>
        <w:rPr>
          <w:rFonts w:ascii="Times New Roman" w:hAnsi="Times New Roman"/>
          <w:b/>
          <w:color w:val="FF6600"/>
          <w:sz w:val="28"/>
          <w:szCs w:val="28"/>
        </w:rPr>
      </w:pPr>
    </w:p>
    <w:p w:rsidR="0093009F" w:rsidRDefault="0093009F" w:rsidP="003F0487">
      <w:pPr>
        <w:spacing w:line="240" w:lineRule="auto"/>
        <w:jc w:val="center"/>
        <w:rPr>
          <w:rFonts w:ascii="Times New Roman" w:hAnsi="Times New Roman"/>
          <w:b/>
          <w:color w:val="FF6600"/>
          <w:sz w:val="28"/>
          <w:szCs w:val="28"/>
        </w:rPr>
      </w:pPr>
    </w:p>
    <w:p w:rsidR="0093009F" w:rsidRDefault="0093009F" w:rsidP="003F0487">
      <w:pPr>
        <w:spacing w:line="240" w:lineRule="auto"/>
        <w:jc w:val="center"/>
        <w:rPr>
          <w:rFonts w:ascii="Times New Roman" w:hAnsi="Times New Roman"/>
          <w:b/>
          <w:color w:val="FF6600"/>
          <w:sz w:val="28"/>
          <w:szCs w:val="28"/>
        </w:rPr>
      </w:pPr>
    </w:p>
    <w:p w:rsidR="0093009F" w:rsidRDefault="0093009F" w:rsidP="003F0487">
      <w:pPr>
        <w:spacing w:line="240" w:lineRule="auto"/>
        <w:jc w:val="center"/>
        <w:rPr>
          <w:rFonts w:ascii="Times New Roman" w:hAnsi="Times New Roman"/>
          <w:b/>
          <w:color w:val="FF6600"/>
          <w:sz w:val="28"/>
          <w:szCs w:val="28"/>
        </w:rPr>
      </w:pPr>
    </w:p>
    <w:p w:rsidR="0093009F" w:rsidRPr="00244251" w:rsidRDefault="0093009F" w:rsidP="003F0487">
      <w:pPr>
        <w:spacing w:line="240" w:lineRule="auto"/>
        <w:jc w:val="center"/>
        <w:rPr>
          <w:rFonts w:ascii="Times New Roman" w:hAnsi="Times New Roman"/>
          <w:b/>
          <w:color w:val="FF6600"/>
          <w:sz w:val="28"/>
          <w:szCs w:val="28"/>
        </w:rPr>
      </w:pPr>
    </w:p>
    <w:p w:rsidR="0093009F" w:rsidRPr="00244251" w:rsidRDefault="0093009F" w:rsidP="003F0487">
      <w:pPr>
        <w:widowControl w:val="0"/>
        <w:suppressAutoHyphens/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3009F" w:rsidRDefault="0093009F" w:rsidP="00EA639A">
      <w:pPr>
        <w:widowControl w:val="0"/>
        <w:suppressAutoHyphens/>
        <w:spacing w:after="0" w:line="240" w:lineRule="auto"/>
        <w:contextualSpacing/>
        <w:jc w:val="center"/>
        <w:outlineLvl w:val="0"/>
        <w:rPr>
          <w:rFonts w:ascii="Times New Roman" w:hAnsi="Times New Roman"/>
          <w:b/>
          <w:color w:val="000000"/>
          <w:sz w:val="28"/>
          <w:szCs w:val="28"/>
        </w:rPr>
      </w:pPr>
      <w:r w:rsidRPr="00244251">
        <w:rPr>
          <w:rFonts w:ascii="Times New Roman" w:hAnsi="Times New Roman"/>
          <w:b/>
          <w:color w:val="000000"/>
          <w:sz w:val="28"/>
          <w:szCs w:val="28"/>
        </w:rPr>
        <w:t>Планируемые    результаты  освоения учебного предмета в 9 классе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 </w:t>
      </w:r>
    </w:p>
    <w:p w:rsidR="0093009F" w:rsidRPr="00244251" w:rsidRDefault="0093009F" w:rsidP="00EA639A">
      <w:pPr>
        <w:widowControl w:val="0"/>
        <w:suppressAutoHyphens/>
        <w:spacing w:after="0" w:line="240" w:lineRule="auto"/>
        <w:contextualSpacing/>
        <w:jc w:val="center"/>
        <w:outlineLvl w:val="0"/>
        <w:rPr>
          <w:rFonts w:ascii="Times New Roman" w:hAnsi="Times New Roman"/>
          <w:b/>
          <w:color w:val="000000"/>
          <w:sz w:val="28"/>
          <w:szCs w:val="28"/>
        </w:rPr>
      </w:pPr>
    </w:p>
    <w:p w:rsidR="0093009F" w:rsidRPr="00244251" w:rsidRDefault="0093009F" w:rsidP="003F0487">
      <w:pPr>
        <w:widowControl w:val="0"/>
        <w:suppressAutoHyphens/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244251">
        <w:rPr>
          <w:rFonts w:ascii="Times New Roman" w:hAnsi="Times New Roman"/>
          <w:color w:val="000000"/>
          <w:sz w:val="28"/>
          <w:szCs w:val="28"/>
        </w:rPr>
        <w:t xml:space="preserve">      Целью данной программы является направленность на достижение образовательных результатов в соответствии с ФГОС, в частности:</w:t>
      </w:r>
    </w:p>
    <w:p w:rsidR="0093009F" w:rsidRPr="00244251" w:rsidRDefault="0093009F" w:rsidP="003F048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44251">
        <w:rPr>
          <w:rFonts w:ascii="Times New Roman" w:hAnsi="Times New Roman"/>
          <w:b/>
          <w:sz w:val="28"/>
          <w:szCs w:val="28"/>
          <w:lang w:eastAsia="ru-RU"/>
        </w:rPr>
        <w:t>ЛИЧНОСТНЫЕ</w:t>
      </w:r>
    </w:p>
    <w:p w:rsidR="0093009F" w:rsidRPr="00244251" w:rsidRDefault="0093009F" w:rsidP="003F0487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44251">
        <w:rPr>
          <w:rFonts w:ascii="Times New Roman" w:hAnsi="Times New Roman"/>
          <w:sz w:val="28"/>
          <w:szCs w:val="28"/>
          <w:lang w:eastAsia="ru-RU"/>
        </w:rPr>
        <w:t xml:space="preserve">понимание русского языка как одной из </w:t>
      </w:r>
      <w:bookmarkStart w:id="0" w:name="_GoBack"/>
      <w:bookmarkEnd w:id="0"/>
      <w:r w:rsidRPr="00244251">
        <w:rPr>
          <w:rFonts w:ascii="Times New Roman" w:hAnsi="Times New Roman"/>
          <w:sz w:val="28"/>
          <w:szCs w:val="28"/>
          <w:lang w:eastAsia="ru-RU"/>
        </w:rPr>
        <w:t>основных национально-культурных ценностей русского народа; определяющей роли родного языка в развитии интеллектуальных, творческих способностей и моральных качеств личности; его значения в процессе получения школьного образования;</w:t>
      </w:r>
    </w:p>
    <w:p w:rsidR="0093009F" w:rsidRPr="00244251" w:rsidRDefault="0093009F" w:rsidP="003F0487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44251">
        <w:rPr>
          <w:rFonts w:ascii="Times New Roman" w:hAnsi="Times New Roman"/>
          <w:sz w:val="28"/>
          <w:szCs w:val="28"/>
          <w:lang w:eastAsia="ru-RU"/>
        </w:rPr>
        <w:t xml:space="preserve">осознание эстетической ценности русского языка; уважительное отношение к родному языку, гордость за него; потребность  сохранить чистоту русского языка как явления национальной культуры; стремление к речевому самосовершенствованию;  </w:t>
      </w:r>
    </w:p>
    <w:p w:rsidR="0093009F" w:rsidRPr="00244251" w:rsidRDefault="0093009F" w:rsidP="003F0487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44251">
        <w:rPr>
          <w:rFonts w:ascii="Times New Roman" w:hAnsi="Times New Roman"/>
          <w:sz w:val="28"/>
          <w:szCs w:val="28"/>
          <w:lang w:eastAsia="ru-RU"/>
        </w:rPr>
        <w:t>достаточный объем словарного запаса и усвоенных грамматических средств для свободного выражения мыслей и чувств в процессе речевого общения; способность к самооценке на основе наблюдения за собственной речью.</w:t>
      </w:r>
    </w:p>
    <w:p w:rsidR="0093009F" w:rsidRPr="00244251" w:rsidRDefault="0093009F" w:rsidP="003F048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3009F" w:rsidRPr="00244251" w:rsidRDefault="0093009F" w:rsidP="003F048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44251">
        <w:rPr>
          <w:rFonts w:ascii="Times New Roman" w:hAnsi="Times New Roman"/>
          <w:b/>
          <w:sz w:val="28"/>
          <w:szCs w:val="28"/>
          <w:lang w:eastAsia="ru-RU"/>
        </w:rPr>
        <w:t>МЕТАПРЕДМЕТНЫЕ</w:t>
      </w:r>
    </w:p>
    <w:p w:rsidR="0093009F" w:rsidRPr="00244251" w:rsidRDefault="0093009F" w:rsidP="003F0487">
      <w:pPr>
        <w:widowControl w:val="0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sz w:val="28"/>
          <w:szCs w:val="28"/>
          <w:u w:val="single"/>
          <w:lang w:eastAsia="ru-RU"/>
        </w:rPr>
      </w:pPr>
      <w:r w:rsidRPr="00244251">
        <w:rPr>
          <w:rFonts w:ascii="Times New Roman" w:hAnsi="Times New Roman"/>
          <w:sz w:val="28"/>
          <w:szCs w:val="28"/>
          <w:lang w:eastAsia="ru-RU"/>
        </w:rPr>
        <w:t>Владение всеми видами речевой деятельности:</w:t>
      </w:r>
    </w:p>
    <w:p w:rsidR="0093009F" w:rsidRPr="00244251" w:rsidRDefault="0093009F" w:rsidP="003F0487">
      <w:pPr>
        <w:widowControl w:val="0"/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sz w:val="28"/>
          <w:szCs w:val="28"/>
          <w:u w:val="single"/>
          <w:lang w:eastAsia="ru-RU"/>
        </w:rPr>
      </w:pPr>
      <w:r w:rsidRPr="00244251">
        <w:rPr>
          <w:rFonts w:ascii="Times New Roman" w:hAnsi="Times New Roman"/>
          <w:sz w:val="28"/>
          <w:szCs w:val="28"/>
          <w:lang w:eastAsia="ru-RU"/>
        </w:rPr>
        <w:t>адекватное понимание информации устного и письменного сообщения;</w:t>
      </w:r>
    </w:p>
    <w:p w:rsidR="0093009F" w:rsidRPr="00244251" w:rsidRDefault="0093009F" w:rsidP="003F0487">
      <w:pPr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44251">
        <w:rPr>
          <w:rFonts w:ascii="Times New Roman" w:hAnsi="Times New Roman"/>
          <w:bCs/>
          <w:sz w:val="28"/>
          <w:szCs w:val="28"/>
          <w:lang w:eastAsia="ru-RU"/>
        </w:rPr>
        <w:t>владение разными видами чтения;</w:t>
      </w:r>
    </w:p>
    <w:p w:rsidR="0093009F" w:rsidRPr="00244251" w:rsidRDefault="0093009F" w:rsidP="003F0487">
      <w:pPr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44251">
        <w:rPr>
          <w:rFonts w:ascii="Times New Roman" w:hAnsi="Times New Roman"/>
          <w:bCs/>
          <w:sz w:val="28"/>
          <w:szCs w:val="28"/>
          <w:lang w:eastAsia="ru-RU"/>
        </w:rPr>
        <w:t>адекватное восприятие на слух текстов разных стилей и жанров;</w:t>
      </w:r>
    </w:p>
    <w:p w:rsidR="0093009F" w:rsidRPr="00244251" w:rsidRDefault="0093009F" w:rsidP="003F0487">
      <w:pPr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44251">
        <w:rPr>
          <w:rFonts w:ascii="Times New Roman" w:hAnsi="Times New Roman"/>
          <w:bCs/>
          <w:sz w:val="28"/>
          <w:szCs w:val="28"/>
          <w:lang w:eastAsia="ru-RU"/>
        </w:rPr>
        <w:t>способность извлекать информацию из различных источников, включая СМИ, компакт-диски учебного назначения, ресурсы Интернета; свободно пользоваться словарями различных типов, справочной литературой;</w:t>
      </w:r>
    </w:p>
    <w:p w:rsidR="0093009F" w:rsidRPr="00244251" w:rsidRDefault="0093009F" w:rsidP="003F0487">
      <w:pPr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44251">
        <w:rPr>
          <w:rFonts w:ascii="Times New Roman" w:hAnsi="Times New Roman"/>
          <w:bCs/>
          <w:sz w:val="28"/>
          <w:szCs w:val="28"/>
          <w:lang w:eastAsia="ru-RU"/>
        </w:rPr>
        <w:t>овладение приемами отбора и систематизации материала на определенную тему, умение вести самостоятельный поиск информации, её анализ и отбор;</w:t>
      </w:r>
    </w:p>
    <w:p w:rsidR="0093009F" w:rsidRPr="00244251" w:rsidRDefault="0093009F" w:rsidP="003F0487">
      <w:pPr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44251">
        <w:rPr>
          <w:rFonts w:ascii="Times New Roman" w:hAnsi="Times New Roman"/>
          <w:bCs/>
          <w:sz w:val="28"/>
          <w:szCs w:val="28"/>
          <w:lang w:eastAsia="ru-RU"/>
        </w:rPr>
        <w:t>умение сопоставлять и сравнивать речевые высказывания с точки зрения их содержания, стилистических особенностей и использованных языковых средств;</w:t>
      </w:r>
    </w:p>
    <w:p w:rsidR="0093009F" w:rsidRPr="00244251" w:rsidRDefault="0093009F" w:rsidP="003F0487">
      <w:pPr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44251">
        <w:rPr>
          <w:rFonts w:ascii="Times New Roman" w:hAnsi="Times New Roman"/>
          <w:bCs/>
          <w:sz w:val="28"/>
          <w:szCs w:val="28"/>
          <w:lang w:eastAsia="ru-RU"/>
        </w:rPr>
        <w:t>способность определять цели предстоящей учебной деятельности (индивидуальной и коллективной), последовательность действий, оценивать достигнутые результаты и адекватно формулировать их в устной и письменной форме;</w:t>
      </w:r>
    </w:p>
    <w:p w:rsidR="0093009F" w:rsidRPr="00244251" w:rsidRDefault="0093009F" w:rsidP="003F0487">
      <w:pPr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44251">
        <w:rPr>
          <w:rFonts w:ascii="Times New Roman" w:hAnsi="Times New Roman"/>
          <w:bCs/>
          <w:sz w:val="28"/>
          <w:szCs w:val="28"/>
          <w:lang w:eastAsia="ru-RU"/>
        </w:rPr>
        <w:t>умение воспроизводить прослушанный или прочитанный текст с разной степенью свёрнутости;</w:t>
      </w:r>
    </w:p>
    <w:p w:rsidR="0093009F" w:rsidRPr="00244251" w:rsidRDefault="0093009F" w:rsidP="003F0487">
      <w:pPr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44251">
        <w:rPr>
          <w:rFonts w:ascii="Times New Roman" w:hAnsi="Times New Roman"/>
          <w:bCs/>
          <w:sz w:val="28"/>
          <w:szCs w:val="28"/>
          <w:lang w:eastAsia="ru-RU"/>
        </w:rPr>
        <w:t>умение создавать устные и письменные тексты разных типов, стилей речи и жанров с учётом замысла, адресата и ситуации общения;</w:t>
      </w:r>
    </w:p>
    <w:p w:rsidR="0093009F" w:rsidRPr="00244251" w:rsidRDefault="0093009F" w:rsidP="003F0487">
      <w:pPr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44251">
        <w:rPr>
          <w:rFonts w:ascii="Times New Roman" w:hAnsi="Times New Roman"/>
          <w:bCs/>
          <w:sz w:val="28"/>
          <w:szCs w:val="28"/>
          <w:lang w:eastAsia="ru-RU"/>
        </w:rPr>
        <w:t>способность свободно, правильно излагать свои мысли в устной и письменной форме;</w:t>
      </w:r>
    </w:p>
    <w:p w:rsidR="0093009F" w:rsidRPr="00244251" w:rsidRDefault="0093009F" w:rsidP="003F0487">
      <w:pPr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44251">
        <w:rPr>
          <w:rFonts w:ascii="Times New Roman" w:hAnsi="Times New Roman"/>
          <w:bCs/>
          <w:sz w:val="28"/>
          <w:szCs w:val="28"/>
          <w:lang w:eastAsia="ru-RU"/>
        </w:rPr>
        <w:t>владение различными видами монолога и диалога;</w:t>
      </w:r>
    </w:p>
    <w:p w:rsidR="0093009F" w:rsidRPr="00244251" w:rsidRDefault="0093009F" w:rsidP="003F0487">
      <w:pPr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44251">
        <w:rPr>
          <w:rFonts w:ascii="Times New Roman" w:hAnsi="Times New Roman"/>
          <w:bCs/>
          <w:sz w:val="28"/>
          <w:szCs w:val="28"/>
          <w:lang w:eastAsia="ru-RU"/>
        </w:rPr>
        <w:t>соблюдение в практике речевого общения основных орфоэпических, лексических, грамматических, стилистических норм современного русского литературного языка; соблюдение основных правил орфографии и пунктуации в процессе письменного общения;</w:t>
      </w:r>
    </w:p>
    <w:p w:rsidR="0093009F" w:rsidRPr="00244251" w:rsidRDefault="0093009F" w:rsidP="003F0487">
      <w:pPr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44251">
        <w:rPr>
          <w:rFonts w:ascii="Times New Roman" w:hAnsi="Times New Roman"/>
          <w:bCs/>
          <w:sz w:val="28"/>
          <w:szCs w:val="28"/>
          <w:lang w:eastAsia="ru-RU"/>
        </w:rPr>
        <w:t>способность участвовать в речевом общении, соблюдая нормы речевого этикета;</w:t>
      </w:r>
    </w:p>
    <w:p w:rsidR="0093009F" w:rsidRPr="00244251" w:rsidRDefault="0093009F" w:rsidP="003F0487">
      <w:pPr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44251">
        <w:rPr>
          <w:rFonts w:ascii="Times New Roman" w:hAnsi="Times New Roman"/>
          <w:bCs/>
          <w:sz w:val="28"/>
          <w:szCs w:val="28"/>
          <w:lang w:eastAsia="ru-RU"/>
        </w:rPr>
        <w:t>способность оценивать свою речь с точки зрения её содержания, языкового оформления; умение находить грамматические и речевые ошибки, недочёты, исправлять их; совершенствовать и редактировать собственные тексты;</w:t>
      </w:r>
    </w:p>
    <w:p w:rsidR="0093009F" w:rsidRPr="00244251" w:rsidRDefault="0093009F" w:rsidP="003F0487">
      <w:pPr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44251">
        <w:rPr>
          <w:rFonts w:ascii="Times New Roman" w:hAnsi="Times New Roman"/>
          <w:bCs/>
          <w:sz w:val="28"/>
          <w:szCs w:val="28"/>
          <w:lang w:eastAsia="ru-RU"/>
        </w:rPr>
        <w:t>умение выступать перед аудиторией сверстников с небольшими сообщениями, докладами;</w:t>
      </w:r>
    </w:p>
    <w:p w:rsidR="0093009F" w:rsidRPr="00C92FD9" w:rsidRDefault="0093009F" w:rsidP="003F0487">
      <w:pPr>
        <w:widowControl w:val="0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44251">
        <w:rPr>
          <w:rFonts w:ascii="Times New Roman" w:hAnsi="Times New Roman"/>
          <w:bCs/>
          <w:sz w:val="28"/>
          <w:szCs w:val="28"/>
          <w:lang w:eastAsia="ru-RU"/>
        </w:rPr>
        <w:t>Применение приобретенных знаний, умений и навыков в повседневной жизни; способность использовать родной язык как средство получения знаний по другим учебным</w:t>
      </w:r>
      <w:r w:rsidRPr="00C92FD9">
        <w:rPr>
          <w:rFonts w:ascii="Times New Roman" w:hAnsi="Times New Roman"/>
          <w:bCs/>
          <w:sz w:val="28"/>
          <w:szCs w:val="28"/>
          <w:lang w:eastAsia="ru-RU"/>
        </w:rPr>
        <w:t xml:space="preserve"> предметам, применять полученные знания, умения и навыки анализа языковых явлений на межпредметном уровне (на уроках иностранного языка, литературы и др.);</w:t>
      </w:r>
    </w:p>
    <w:p w:rsidR="0093009F" w:rsidRPr="00C92FD9" w:rsidRDefault="0093009F" w:rsidP="003F0487">
      <w:pPr>
        <w:widowControl w:val="0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C92FD9">
        <w:rPr>
          <w:rFonts w:ascii="Times New Roman" w:hAnsi="Times New Roman"/>
          <w:bCs/>
          <w:sz w:val="28"/>
          <w:szCs w:val="28"/>
          <w:lang w:eastAsia="ru-RU"/>
        </w:rPr>
        <w:t>коммуникативно целесообразное взаимодействие с окружающими людьми в процессе речевого общения, совместного выполнения какой-либо задачи, участия в спорах, обсуждениях, овладение национально-культурными нормами речевого поведения в различных ситуациях формального и неформального межличностного и межкультурного общения.</w:t>
      </w:r>
    </w:p>
    <w:p w:rsidR="0093009F" w:rsidRPr="00C92FD9" w:rsidRDefault="0093009F" w:rsidP="003F0487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93009F" w:rsidRPr="00C92FD9" w:rsidRDefault="0093009F" w:rsidP="003F0487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92FD9">
        <w:rPr>
          <w:rFonts w:ascii="Times New Roman" w:hAnsi="Times New Roman"/>
          <w:b/>
          <w:bCs/>
          <w:sz w:val="28"/>
          <w:szCs w:val="28"/>
          <w:lang w:eastAsia="ru-RU"/>
        </w:rPr>
        <w:t>ПРЕДМЕТНЫЕ</w:t>
      </w:r>
    </w:p>
    <w:p w:rsidR="0093009F" w:rsidRPr="00C92FD9" w:rsidRDefault="0093009F" w:rsidP="003F0487">
      <w:pPr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92FD9">
        <w:rPr>
          <w:rFonts w:ascii="Times New Roman" w:hAnsi="Times New Roman"/>
          <w:bCs/>
          <w:sz w:val="28"/>
          <w:szCs w:val="28"/>
          <w:lang w:eastAsia="ru-RU"/>
        </w:rPr>
        <w:t>представление об основных функциях языка, о роли русского языка как национального языка русского народа, как государственного языка РФ и языка межнационального общения, о связи языка и культуры народа, о роли родного языка в жизни человека и общества;</w:t>
      </w:r>
    </w:p>
    <w:p w:rsidR="0093009F" w:rsidRPr="00C92FD9" w:rsidRDefault="0093009F" w:rsidP="003F0487">
      <w:pPr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92FD9">
        <w:rPr>
          <w:rFonts w:ascii="Times New Roman" w:hAnsi="Times New Roman"/>
          <w:bCs/>
          <w:sz w:val="28"/>
          <w:szCs w:val="28"/>
          <w:lang w:eastAsia="ru-RU"/>
        </w:rPr>
        <w:t>понимание места родного языка в системе гуманитарных наук и его роли в образовании в целом;</w:t>
      </w:r>
    </w:p>
    <w:p w:rsidR="0093009F" w:rsidRPr="00C92FD9" w:rsidRDefault="0093009F" w:rsidP="003F0487">
      <w:pPr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92FD9">
        <w:rPr>
          <w:rFonts w:ascii="Times New Roman" w:hAnsi="Times New Roman"/>
          <w:bCs/>
          <w:sz w:val="28"/>
          <w:szCs w:val="28"/>
          <w:lang w:eastAsia="ru-RU"/>
        </w:rPr>
        <w:t>усвоение основ научных знаний о родном языке; понимание взаимосвязи его уровней и единиц;</w:t>
      </w:r>
    </w:p>
    <w:p w:rsidR="0093009F" w:rsidRPr="00C92FD9" w:rsidRDefault="0093009F" w:rsidP="003F0487">
      <w:pPr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92FD9">
        <w:rPr>
          <w:rFonts w:ascii="Times New Roman" w:hAnsi="Times New Roman"/>
          <w:bCs/>
          <w:sz w:val="28"/>
          <w:szCs w:val="28"/>
          <w:lang w:eastAsia="ru-RU"/>
        </w:rPr>
        <w:t xml:space="preserve">освоение базовых понятий лингвистики: лингвистика и её основные разделы; язык и речь, речевое общение, речь устная и письменная; монолог, диалог и их виды; ситуация речевого общения; разговорная речь, научный, публицистический, официально-деловой стили, язык художественной литературы; жанры  научного, публицистического, официально-делового стилей и разговорной речи; функционально-смысловые типы речи (повествование, описание, рассуждение); текст, типы текста; основные единицы языка, их признаки и особенности употребления в речи; </w:t>
      </w:r>
    </w:p>
    <w:p w:rsidR="0093009F" w:rsidRPr="00C92FD9" w:rsidRDefault="0093009F" w:rsidP="003F0487">
      <w:pPr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C92FD9">
        <w:rPr>
          <w:rFonts w:ascii="Times New Roman" w:hAnsi="Times New Roman"/>
          <w:bCs/>
          <w:sz w:val="28"/>
          <w:szCs w:val="28"/>
          <w:lang w:eastAsia="ru-RU"/>
        </w:rPr>
        <w:t>овладение основными стилистическими ресурсами лексики и фразеологии русского языка, основными нормами русского литературного языка (орфоэпическими, лексическими, грамматическими, орфографическими, пунктуационными), нормами речевого этикета; использование их в своей речевой практике при создании устных и письменных высказываний;</w:t>
      </w:r>
    </w:p>
    <w:p w:rsidR="0093009F" w:rsidRPr="00C92FD9" w:rsidRDefault="0093009F" w:rsidP="003F0487">
      <w:pPr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92FD9">
        <w:rPr>
          <w:rFonts w:ascii="Times New Roman" w:hAnsi="Times New Roman"/>
          <w:bCs/>
          <w:sz w:val="28"/>
          <w:szCs w:val="28"/>
          <w:lang w:eastAsia="ru-RU"/>
        </w:rPr>
        <w:t xml:space="preserve">опознавание и анализ основных единиц языка, грамматических категорий языка, уместное употребление языковых единиц адекватно ситуации речевого общения; </w:t>
      </w:r>
    </w:p>
    <w:p w:rsidR="0093009F" w:rsidRPr="00C92FD9" w:rsidRDefault="0093009F" w:rsidP="003F0487">
      <w:pPr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92FD9">
        <w:rPr>
          <w:rFonts w:ascii="Times New Roman" w:hAnsi="Times New Roman"/>
          <w:bCs/>
          <w:sz w:val="28"/>
          <w:szCs w:val="28"/>
          <w:lang w:eastAsia="ru-RU"/>
        </w:rPr>
        <w:t>проведение различных видов анализа слова (фонетического, морфемного, словообразовательного, лексического, морфологического), синтаксического анализа словосочетания и предложения, многоаспектного анализа текста с точки зрения его основных признаков и структуры, принадлежности к определённым функциональным разновидностям языка, особенностей языкового оформления, использования выразительных средств языка;</w:t>
      </w:r>
    </w:p>
    <w:p w:rsidR="0093009F" w:rsidRPr="00C92FD9" w:rsidRDefault="0093009F" w:rsidP="003F0487">
      <w:pPr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92FD9">
        <w:rPr>
          <w:rFonts w:ascii="Times New Roman" w:hAnsi="Times New Roman"/>
          <w:bCs/>
          <w:sz w:val="28"/>
          <w:szCs w:val="28"/>
          <w:lang w:eastAsia="ru-RU"/>
        </w:rPr>
        <w:t>понимание коммуникативно-эстетических возможностей лексической и грамматической синонимии и использование их в собственной речевой практике;</w:t>
      </w:r>
    </w:p>
    <w:p w:rsidR="0093009F" w:rsidRPr="00C92FD9" w:rsidRDefault="0093009F" w:rsidP="003F0487">
      <w:pPr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92FD9">
        <w:rPr>
          <w:rFonts w:ascii="Times New Roman" w:hAnsi="Times New Roman"/>
          <w:bCs/>
          <w:sz w:val="28"/>
          <w:szCs w:val="28"/>
          <w:lang w:eastAsia="ru-RU"/>
        </w:rPr>
        <w:t>осознание эстетической функции родного языка, способность оценивать эстетическую сторону речевого высказывания пи анализе текстов художественной литературы.</w:t>
      </w:r>
    </w:p>
    <w:p w:rsidR="0093009F" w:rsidRDefault="0093009F" w:rsidP="003F048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3009F" w:rsidRDefault="0093009F" w:rsidP="003F048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3009F" w:rsidRDefault="0093009F" w:rsidP="003F048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3009F" w:rsidRDefault="0093009F" w:rsidP="003F048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3009F" w:rsidRDefault="0093009F" w:rsidP="003F048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3009F" w:rsidRDefault="0093009F" w:rsidP="003F0487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Перечень учебно-методического обеспечения</w:t>
      </w:r>
    </w:p>
    <w:p w:rsidR="0093009F" w:rsidRDefault="0093009F" w:rsidP="003F0487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93009F" w:rsidRPr="008257FF" w:rsidRDefault="0093009F" w:rsidP="003F0487">
      <w:pPr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57FF">
        <w:rPr>
          <w:rFonts w:ascii="Times New Roman" w:hAnsi="Times New Roman"/>
          <w:sz w:val="28"/>
          <w:szCs w:val="28"/>
        </w:rPr>
        <w:t>Л.А. Тростенцова, Т.А. Ладыженская, А.Д. Дейкина, О.М. Александрова.  Русский  язык .  9  класс.  Учебник  для  общеобразовательных  учреждений.  М.: «Просвещение»,  2016.</w:t>
      </w:r>
    </w:p>
    <w:p w:rsidR="0093009F" w:rsidRPr="00AB163A" w:rsidRDefault="0093009F" w:rsidP="003F0487">
      <w:pPr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0A0D">
        <w:rPr>
          <w:rFonts w:ascii="Times New Roman" w:hAnsi="Times New Roman"/>
          <w:sz w:val="28"/>
          <w:szCs w:val="28"/>
        </w:rPr>
        <w:t>Методические  рекомендации  к  учебнику  « Русский  язык  9  класс</w:t>
      </w:r>
      <w:r>
        <w:rPr>
          <w:rFonts w:ascii="Times New Roman" w:hAnsi="Times New Roman"/>
          <w:sz w:val="28"/>
          <w:szCs w:val="28"/>
        </w:rPr>
        <w:t>»</w:t>
      </w:r>
      <w:r w:rsidRPr="00890A0D">
        <w:rPr>
          <w:rFonts w:ascii="Times New Roman" w:hAnsi="Times New Roman"/>
          <w:sz w:val="28"/>
          <w:szCs w:val="28"/>
        </w:rPr>
        <w:t xml:space="preserve">  </w:t>
      </w:r>
      <w:r w:rsidRPr="00AB163A">
        <w:rPr>
          <w:rFonts w:ascii="Times New Roman" w:hAnsi="Times New Roman"/>
          <w:sz w:val="28"/>
          <w:szCs w:val="28"/>
        </w:rPr>
        <w:t>(под  редакцией  Л.А. Тростенцовой).</w:t>
      </w:r>
    </w:p>
    <w:p w:rsidR="0093009F" w:rsidRDefault="0093009F" w:rsidP="003F0487">
      <w:pPr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Русский язык. Сборник текстов для проведения письменного экзамена по русскому языку за курс осноыной школы. 9 класс. _М.: Дрофа; 2013.</w:t>
      </w:r>
    </w:p>
    <w:p w:rsidR="0093009F" w:rsidRDefault="0093009F" w:rsidP="003F0487">
      <w:pPr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Е.П. Черногрудова. Тесты по русскому языку УК учебнику Л.А.Тростенцовой, Т.А. Лыдыженской и др.»Русский язык. 9 класс». –М.; 2013.</w:t>
      </w:r>
    </w:p>
    <w:p w:rsidR="0093009F" w:rsidRPr="00AB163A" w:rsidRDefault="0093009F" w:rsidP="003F0487">
      <w:pPr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Л.А. Тростенцова, Н.М. Подстреха. Русский язык. Дидактические материалы. 9 класс. –М.: «Просвещение»; 2011.</w:t>
      </w:r>
    </w:p>
    <w:p w:rsidR="0093009F" w:rsidRPr="00AB163A" w:rsidRDefault="0093009F" w:rsidP="003F0487">
      <w:pPr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B163A">
        <w:rPr>
          <w:rFonts w:ascii="Times New Roman" w:hAnsi="Times New Roman"/>
          <w:sz w:val="28"/>
          <w:szCs w:val="28"/>
        </w:rPr>
        <w:t>Г.  А.  Богданова  Уроки  русского  языка  в  9  классе.  М. «Просвещение»  1999</w:t>
      </w:r>
    </w:p>
    <w:p w:rsidR="0093009F" w:rsidRPr="00AB163A" w:rsidRDefault="0093009F" w:rsidP="003F0487">
      <w:pPr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B163A">
        <w:rPr>
          <w:rFonts w:ascii="Times New Roman" w:hAnsi="Times New Roman"/>
          <w:sz w:val="28"/>
          <w:szCs w:val="28"/>
        </w:rPr>
        <w:t>Г.  А.  Богданова  Тестовые  задания  по  русскому  языку  9  класс  М.»Просвещение»  2010</w:t>
      </w:r>
    </w:p>
    <w:p w:rsidR="0093009F" w:rsidRPr="00AB163A" w:rsidRDefault="0093009F" w:rsidP="003F0487">
      <w:pPr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B163A">
        <w:rPr>
          <w:rFonts w:ascii="Times New Roman" w:hAnsi="Times New Roman"/>
          <w:sz w:val="28"/>
          <w:szCs w:val="28"/>
        </w:rPr>
        <w:t>Цыбулько И. П. Русский язык. Типовые экзаменационные варианты. Издательство «Национальное образование» М. 2017 г.</w:t>
      </w:r>
    </w:p>
    <w:p w:rsidR="0093009F" w:rsidRPr="00C92FD9" w:rsidRDefault="0093009F" w:rsidP="003F048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3009F" w:rsidRDefault="0093009F" w:rsidP="003F048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3009F" w:rsidRDefault="0093009F" w:rsidP="003F0487">
      <w:pPr>
        <w:tabs>
          <w:tab w:val="left" w:pos="572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3009F" w:rsidRDefault="0093009F" w:rsidP="004303C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53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sectPr w:rsidR="0093009F" w:rsidSect="00896289">
          <w:footerReference w:type="even" r:id="rId7"/>
          <w:footerReference w:type="default" r:id="rId8"/>
          <w:pgSz w:w="11906" w:h="16838"/>
          <w:pgMar w:top="851" w:right="851" w:bottom="851" w:left="1418" w:header="709" w:footer="709" w:gutter="0"/>
          <w:cols w:space="708"/>
          <w:titlePg/>
          <w:docGrid w:linePitch="360"/>
        </w:sectPr>
      </w:pPr>
    </w:p>
    <w:p w:rsidR="0093009F" w:rsidRPr="00C92FD9" w:rsidRDefault="0093009F" w:rsidP="004303C8">
      <w:pPr>
        <w:widowControl w:val="0"/>
        <w:shd w:val="clear" w:color="auto" w:fill="FFFFFF"/>
        <w:tabs>
          <w:tab w:val="left" w:pos="104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93009F" w:rsidRDefault="0093009F" w:rsidP="00C92FD9">
      <w:pPr>
        <w:widowControl w:val="0"/>
        <w:tabs>
          <w:tab w:val="left" w:pos="58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92FD9">
        <w:rPr>
          <w:rFonts w:ascii="Times New Roman" w:hAnsi="Times New Roman"/>
          <w:b/>
          <w:sz w:val="28"/>
          <w:szCs w:val="28"/>
          <w:lang w:eastAsia="ru-RU"/>
        </w:rPr>
        <w:t>Календарно-тематическ</w:t>
      </w:r>
      <w:r>
        <w:rPr>
          <w:rFonts w:ascii="Times New Roman" w:hAnsi="Times New Roman"/>
          <w:b/>
          <w:sz w:val="28"/>
          <w:szCs w:val="28"/>
          <w:lang w:eastAsia="ru-RU"/>
        </w:rPr>
        <w:t>ий</w:t>
      </w:r>
      <w:r w:rsidRPr="00C92FD9">
        <w:rPr>
          <w:rFonts w:ascii="Times New Roman" w:hAnsi="Times New Roman"/>
          <w:b/>
          <w:sz w:val="28"/>
          <w:szCs w:val="28"/>
          <w:lang w:eastAsia="ru-RU"/>
        </w:rPr>
        <w:t xml:space="preserve"> план</w:t>
      </w:r>
    </w:p>
    <w:p w:rsidR="0093009F" w:rsidRDefault="0093009F" w:rsidP="00C92FD9">
      <w:pPr>
        <w:widowControl w:val="0"/>
        <w:tabs>
          <w:tab w:val="left" w:pos="58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9А,Б классы (3 час в неделю)</w:t>
      </w:r>
    </w:p>
    <w:p w:rsidR="0093009F" w:rsidRDefault="0093009F" w:rsidP="00C92FD9">
      <w:pPr>
        <w:widowControl w:val="0"/>
        <w:tabs>
          <w:tab w:val="left" w:pos="58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Базовый уровень</w:t>
      </w:r>
    </w:p>
    <w:p w:rsidR="0093009F" w:rsidRPr="00C92FD9" w:rsidRDefault="0093009F" w:rsidP="00C92FD9">
      <w:pPr>
        <w:widowControl w:val="0"/>
        <w:tabs>
          <w:tab w:val="left" w:pos="58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93009F" w:rsidRDefault="0093009F" w:rsidP="00430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tbl>
      <w:tblPr>
        <w:tblpPr w:leftFromText="180" w:rightFromText="180" w:vertAnchor="text" w:tblpY="1"/>
        <w:tblOverlap w:val="never"/>
        <w:tblW w:w="143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92"/>
        <w:gridCol w:w="5230"/>
        <w:gridCol w:w="1925"/>
        <w:gridCol w:w="1829"/>
        <w:gridCol w:w="1690"/>
        <w:gridCol w:w="124"/>
        <w:gridCol w:w="2738"/>
      </w:tblGrid>
      <w:tr w:rsidR="0093009F" w:rsidRPr="00C92FD9" w:rsidTr="00EA639A">
        <w:tc>
          <w:tcPr>
            <w:tcW w:w="792" w:type="dxa"/>
          </w:tcPr>
          <w:p w:rsidR="0093009F" w:rsidRPr="002D3EAE" w:rsidRDefault="0093009F" w:rsidP="00177495">
            <w:pPr>
              <w:rPr>
                <w:rFonts w:ascii="Times New Roman" w:hAnsi="Times New Roman"/>
              </w:rPr>
            </w:pPr>
            <w:r w:rsidRPr="002D3EAE">
              <w:rPr>
                <w:rFonts w:ascii="Times New Roman" w:hAnsi="Times New Roman"/>
              </w:rPr>
              <w:t>№ п/п</w:t>
            </w:r>
          </w:p>
        </w:tc>
        <w:tc>
          <w:tcPr>
            <w:tcW w:w="5230" w:type="dxa"/>
          </w:tcPr>
          <w:p w:rsidR="0093009F" w:rsidRPr="002D3EAE" w:rsidRDefault="0093009F" w:rsidP="00177495">
            <w:pPr>
              <w:jc w:val="center"/>
              <w:rPr>
                <w:rFonts w:ascii="Times New Roman" w:hAnsi="Times New Roman"/>
              </w:rPr>
            </w:pPr>
            <w:r w:rsidRPr="002D3EAE">
              <w:rPr>
                <w:rFonts w:ascii="Times New Roman" w:hAnsi="Times New Roman"/>
              </w:rPr>
              <w:t>Тема урока</w:t>
            </w:r>
          </w:p>
        </w:tc>
        <w:tc>
          <w:tcPr>
            <w:tcW w:w="1925" w:type="dxa"/>
          </w:tcPr>
          <w:p w:rsidR="0093009F" w:rsidRPr="002D3EAE" w:rsidRDefault="0093009F" w:rsidP="00177495">
            <w:pPr>
              <w:jc w:val="center"/>
              <w:rPr>
                <w:rFonts w:ascii="Times New Roman" w:hAnsi="Times New Roman"/>
              </w:rPr>
            </w:pPr>
            <w:r w:rsidRPr="002D3EAE">
              <w:rPr>
                <w:rFonts w:ascii="Times New Roman" w:hAnsi="Times New Roman"/>
              </w:rPr>
              <w:t>Количество часов</w:t>
            </w:r>
          </w:p>
        </w:tc>
        <w:tc>
          <w:tcPr>
            <w:tcW w:w="1829" w:type="dxa"/>
          </w:tcPr>
          <w:p w:rsidR="0093009F" w:rsidRPr="002D3EAE" w:rsidRDefault="0093009F" w:rsidP="00177495">
            <w:pPr>
              <w:jc w:val="center"/>
              <w:rPr>
                <w:rFonts w:ascii="Times New Roman" w:hAnsi="Times New Roman"/>
              </w:rPr>
            </w:pPr>
            <w:r w:rsidRPr="002D3EAE">
              <w:rPr>
                <w:rFonts w:ascii="Times New Roman" w:hAnsi="Times New Roman"/>
              </w:rPr>
              <w:t>Дата урока по плану</w:t>
            </w:r>
          </w:p>
        </w:tc>
        <w:tc>
          <w:tcPr>
            <w:tcW w:w="1690" w:type="dxa"/>
          </w:tcPr>
          <w:p w:rsidR="0093009F" w:rsidRPr="002D3EAE" w:rsidRDefault="0093009F" w:rsidP="00177495">
            <w:pPr>
              <w:jc w:val="center"/>
              <w:rPr>
                <w:rFonts w:ascii="Times New Roman" w:hAnsi="Times New Roman"/>
              </w:rPr>
            </w:pPr>
            <w:r w:rsidRPr="002D3EAE">
              <w:rPr>
                <w:rFonts w:ascii="Times New Roman" w:hAnsi="Times New Roman"/>
              </w:rPr>
              <w:t>Дата урока по факту</w:t>
            </w:r>
          </w:p>
        </w:tc>
        <w:tc>
          <w:tcPr>
            <w:tcW w:w="2862" w:type="dxa"/>
            <w:gridSpan w:val="2"/>
          </w:tcPr>
          <w:p w:rsidR="0093009F" w:rsidRPr="002D3EAE" w:rsidRDefault="0093009F" w:rsidP="00177495">
            <w:pPr>
              <w:jc w:val="center"/>
              <w:rPr>
                <w:rFonts w:ascii="Times New Roman" w:hAnsi="Times New Roman"/>
              </w:rPr>
            </w:pPr>
            <w:r w:rsidRPr="002D3EAE">
              <w:rPr>
                <w:rFonts w:ascii="Times New Roman" w:hAnsi="Times New Roman"/>
              </w:rPr>
              <w:t>Домашнее задание</w:t>
            </w:r>
          </w:p>
        </w:tc>
      </w:tr>
      <w:tr w:rsidR="0093009F" w:rsidRPr="00C92FD9" w:rsidTr="00EA639A">
        <w:tc>
          <w:tcPr>
            <w:tcW w:w="792" w:type="dxa"/>
          </w:tcPr>
          <w:p w:rsidR="0093009F" w:rsidRPr="002D3EAE" w:rsidRDefault="0093009F" w:rsidP="00177495">
            <w:pPr>
              <w:rPr>
                <w:rFonts w:ascii="Times New Roman" w:hAnsi="Times New Roman"/>
              </w:rPr>
            </w:pPr>
            <w:r w:rsidRPr="002D3EAE">
              <w:rPr>
                <w:rFonts w:ascii="Times New Roman" w:hAnsi="Times New Roman"/>
              </w:rPr>
              <w:t>1</w:t>
            </w:r>
          </w:p>
        </w:tc>
        <w:tc>
          <w:tcPr>
            <w:tcW w:w="5230" w:type="dxa"/>
          </w:tcPr>
          <w:p w:rsidR="0093009F" w:rsidRPr="002D3EAE" w:rsidRDefault="0093009F" w:rsidP="001774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3EAE">
              <w:rPr>
                <w:rFonts w:ascii="Times New Roman" w:hAnsi="Times New Roman"/>
                <w:sz w:val="24"/>
                <w:szCs w:val="24"/>
                <w:lang w:eastAsia="ru-RU"/>
              </w:rPr>
              <w:t>Международное значение русского языка</w:t>
            </w:r>
          </w:p>
        </w:tc>
        <w:tc>
          <w:tcPr>
            <w:tcW w:w="1925" w:type="dxa"/>
          </w:tcPr>
          <w:p w:rsidR="0093009F" w:rsidRPr="002D3EAE" w:rsidRDefault="0093009F" w:rsidP="00177495">
            <w:pPr>
              <w:jc w:val="center"/>
              <w:rPr>
                <w:rFonts w:ascii="Times New Roman" w:hAnsi="Times New Roman"/>
              </w:rPr>
            </w:pPr>
            <w:r w:rsidRPr="002D3EAE">
              <w:rPr>
                <w:rFonts w:ascii="Times New Roman" w:hAnsi="Times New Roman"/>
              </w:rPr>
              <w:t>1</w:t>
            </w:r>
          </w:p>
        </w:tc>
        <w:tc>
          <w:tcPr>
            <w:tcW w:w="1829" w:type="dxa"/>
          </w:tcPr>
          <w:p w:rsidR="0093009F" w:rsidRPr="002D3EAE" w:rsidRDefault="0093009F" w:rsidP="0017749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04.09</w:t>
            </w:r>
          </w:p>
        </w:tc>
        <w:tc>
          <w:tcPr>
            <w:tcW w:w="1690" w:type="dxa"/>
          </w:tcPr>
          <w:p w:rsidR="0093009F" w:rsidRPr="002D3EAE" w:rsidRDefault="0093009F" w:rsidP="0017749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62" w:type="dxa"/>
            <w:gridSpan w:val="2"/>
          </w:tcPr>
          <w:p w:rsidR="0093009F" w:rsidRPr="002D3EAE" w:rsidRDefault="0093009F" w:rsidP="0017749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Выполнить упр. 4 (письменно)</w:t>
            </w:r>
          </w:p>
        </w:tc>
      </w:tr>
      <w:tr w:rsidR="0093009F" w:rsidRPr="00C92FD9" w:rsidTr="00EA639A">
        <w:tc>
          <w:tcPr>
            <w:tcW w:w="14328" w:type="dxa"/>
            <w:gridSpan w:val="7"/>
          </w:tcPr>
          <w:p w:rsidR="0093009F" w:rsidRPr="002D3EAE" w:rsidRDefault="0093009F" w:rsidP="00177495">
            <w:pPr>
              <w:jc w:val="center"/>
              <w:rPr>
                <w:rFonts w:ascii="Times New Roman" w:hAnsi="Times New Roman"/>
                <w:b/>
              </w:rPr>
            </w:pPr>
            <w:r w:rsidRPr="002D3EAE">
              <w:rPr>
                <w:rFonts w:ascii="Times New Roman" w:hAnsi="Times New Roman"/>
                <w:b/>
              </w:rPr>
              <w:t>ПОВТОРЕНИЕ ИЗУЧЕННОГО В 5-8 КЛАССАХ (11ч + 2ч)</w:t>
            </w:r>
          </w:p>
        </w:tc>
      </w:tr>
      <w:tr w:rsidR="0093009F" w:rsidRPr="00C92FD9" w:rsidTr="00EA639A">
        <w:tc>
          <w:tcPr>
            <w:tcW w:w="792" w:type="dxa"/>
          </w:tcPr>
          <w:p w:rsidR="0093009F" w:rsidRPr="002D3EAE" w:rsidRDefault="0093009F" w:rsidP="001774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5230" w:type="dxa"/>
          </w:tcPr>
          <w:p w:rsidR="0093009F" w:rsidRPr="002D3EAE" w:rsidRDefault="0093009F" w:rsidP="00177495">
            <w:pPr>
              <w:rPr>
                <w:rFonts w:ascii="Times New Roman" w:hAnsi="Times New Roman"/>
              </w:rPr>
            </w:pPr>
            <w:r w:rsidRPr="002D3EAE">
              <w:rPr>
                <w:rFonts w:ascii="Times New Roman" w:hAnsi="Times New Roman"/>
                <w:sz w:val="24"/>
                <w:szCs w:val="24"/>
                <w:lang w:eastAsia="ru-RU"/>
              </w:rPr>
              <w:t>Устная и письменная речь</w:t>
            </w:r>
          </w:p>
        </w:tc>
        <w:tc>
          <w:tcPr>
            <w:tcW w:w="1925" w:type="dxa"/>
          </w:tcPr>
          <w:p w:rsidR="0093009F" w:rsidRPr="002D3EAE" w:rsidRDefault="0093009F" w:rsidP="0017749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29" w:type="dxa"/>
          </w:tcPr>
          <w:p w:rsidR="0093009F" w:rsidRPr="002D3EAE" w:rsidRDefault="0093009F" w:rsidP="0017749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90" w:type="dxa"/>
          </w:tcPr>
          <w:p w:rsidR="0093009F" w:rsidRPr="002D3EAE" w:rsidRDefault="0093009F" w:rsidP="0017749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62" w:type="dxa"/>
            <w:gridSpan w:val="2"/>
          </w:tcPr>
          <w:p w:rsidR="0093009F" w:rsidRPr="001C55DB" w:rsidRDefault="0093009F" w:rsidP="00177495">
            <w:pPr>
              <w:rPr>
                <w:rFonts w:ascii="Times New Roman" w:hAnsi="Times New Roman"/>
              </w:rPr>
            </w:pPr>
            <w:r w:rsidRPr="001C55DB">
              <w:rPr>
                <w:rFonts w:ascii="Times New Roman" w:hAnsi="Times New Roman"/>
              </w:rPr>
              <w:t>§</w:t>
            </w:r>
            <w:r>
              <w:rPr>
                <w:rFonts w:ascii="Times New Roman" w:hAnsi="Times New Roman"/>
              </w:rPr>
              <w:t xml:space="preserve"> 1, выполнить упр. 12</w:t>
            </w:r>
          </w:p>
        </w:tc>
      </w:tr>
      <w:tr w:rsidR="0093009F" w:rsidRPr="00C92FD9" w:rsidTr="00EA639A">
        <w:tc>
          <w:tcPr>
            <w:tcW w:w="792" w:type="dxa"/>
          </w:tcPr>
          <w:p w:rsidR="0093009F" w:rsidRPr="002D3EAE" w:rsidRDefault="0093009F" w:rsidP="001774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5230" w:type="dxa"/>
          </w:tcPr>
          <w:p w:rsidR="0093009F" w:rsidRPr="002567FA" w:rsidRDefault="0093009F" w:rsidP="00177495">
            <w:pPr>
              <w:rPr>
                <w:rFonts w:ascii="Times New Roman" w:hAnsi="Times New Roman"/>
                <w:sz w:val="24"/>
                <w:szCs w:val="24"/>
              </w:rPr>
            </w:pPr>
            <w:r w:rsidRPr="002567FA">
              <w:rPr>
                <w:rFonts w:ascii="Times New Roman" w:hAnsi="Times New Roman"/>
                <w:sz w:val="24"/>
                <w:szCs w:val="24"/>
              </w:rPr>
              <w:t>Монолог, диалог</w:t>
            </w:r>
          </w:p>
        </w:tc>
        <w:tc>
          <w:tcPr>
            <w:tcW w:w="1925" w:type="dxa"/>
          </w:tcPr>
          <w:p w:rsidR="0093009F" w:rsidRPr="002D3EAE" w:rsidRDefault="0093009F" w:rsidP="0017749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29" w:type="dxa"/>
          </w:tcPr>
          <w:p w:rsidR="0093009F" w:rsidRPr="002D3EAE" w:rsidRDefault="0093009F" w:rsidP="0017749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90" w:type="dxa"/>
          </w:tcPr>
          <w:p w:rsidR="0093009F" w:rsidRPr="002D3EAE" w:rsidRDefault="0093009F" w:rsidP="0017749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62" w:type="dxa"/>
            <w:gridSpan w:val="2"/>
          </w:tcPr>
          <w:p w:rsidR="0093009F" w:rsidRPr="002D3EAE" w:rsidRDefault="0093009F" w:rsidP="00177495">
            <w:pPr>
              <w:rPr>
                <w:rFonts w:ascii="Times New Roman" w:hAnsi="Times New Roman"/>
              </w:rPr>
            </w:pPr>
            <w:r w:rsidRPr="001C55DB">
              <w:rPr>
                <w:rFonts w:ascii="Times New Roman" w:hAnsi="Times New Roman"/>
              </w:rPr>
              <w:t>§</w:t>
            </w:r>
            <w:r>
              <w:rPr>
                <w:rFonts w:ascii="Times New Roman" w:hAnsi="Times New Roman"/>
              </w:rPr>
              <w:t xml:space="preserve"> 2, выполнить задание в тетради</w:t>
            </w:r>
          </w:p>
        </w:tc>
      </w:tr>
      <w:tr w:rsidR="0093009F" w:rsidRPr="00C92FD9" w:rsidTr="00EA639A">
        <w:tc>
          <w:tcPr>
            <w:tcW w:w="792" w:type="dxa"/>
          </w:tcPr>
          <w:p w:rsidR="0093009F" w:rsidRPr="002D3EAE" w:rsidRDefault="0093009F" w:rsidP="001774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5230" w:type="dxa"/>
          </w:tcPr>
          <w:p w:rsidR="0093009F" w:rsidRPr="002567FA" w:rsidRDefault="0093009F" w:rsidP="00177495">
            <w:pPr>
              <w:rPr>
                <w:rFonts w:ascii="Times New Roman" w:hAnsi="Times New Roman"/>
                <w:sz w:val="24"/>
                <w:szCs w:val="24"/>
              </w:rPr>
            </w:pPr>
            <w:r w:rsidRPr="002567FA">
              <w:rPr>
                <w:rFonts w:ascii="Times New Roman" w:hAnsi="Times New Roman"/>
                <w:sz w:val="24"/>
                <w:szCs w:val="24"/>
                <w:lang w:eastAsia="ru-RU"/>
              </w:rPr>
              <w:t>Стили речи</w:t>
            </w:r>
          </w:p>
        </w:tc>
        <w:tc>
          <w:tcPr>
            <w:tcW w:w="1925" w:type="dxa"/>
          </w:tcPr>
          <w:p w:rsidR="0093009F" w:rsidRPr="002D3EAE" w:rsidRDefault="0093009F" w:rsidP="0017749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29" w:type="dxa"/>
          </w:tcPr>
          <w:p w:rsidR="0093009F" w:rsidRPr="002D3EAE" w:rsidRDefault="0093009F" w:rsidP="0017749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90" w:type="dxa"/>
          </w:tcPr>
          <w:p w:rsidR="0093009F" w:rsidRPr="002D3EAE" w:rsidRDefault="0093009F" w:rsidP="0017749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62" w:type="dxa"/>
            <w:gridSpan w:val="2"/>
          </w:tcPr>
          <w:p w:rsidR="0093009F" w:rsidRPr="001C55DB" w:rsidRDefault="0093009F" w:rsidP="00177495">
            <w:pPr>
              <w:rPr>
                <w:rFonts w:ascii="Times New Roman" w:hAnsi="Times New Roman"/>
              </w:rPr>
            </w:pPr>
            <w:r w:rsidRPr="001C55DB">
              <w:rPr>
                <w:rFonts w:ascii="Times New Roman" w:hAnsi="Times New Roman"/>
              </w:rPr>
              <w:t>§</w:t>
            </w:r>
            <w:r>
              <w:rPr>
                <w:rFonts w:ascii="Times New Roman" w:hAnsi="Times New Roman"/>
              </w:rPr>
              <w:t xml:space="preserve"> 3, выполнить упр. 23</w:t>
            </w:r>
          </w:p>
        </w:tc>
      </w:tr>
      <w:tr w:rsidR="0093009F" w:rsidRPr="00C92FD9" w:rsidTr="00EA639A">
        <w:tc>
          <w:tcPr>
            <w:tcW w:w="792" w:type="dxa"/>
          </w:tcPr>
          <w:p w:rsidR="0093009F" w:rsidRPr="002D3EAE" w:rsidRDefault="0093009F" w:rsidP="001774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5230" w:type="dxa"/>
          </w:tcPr>
          <w:p w:rsidR="0093009F" w:rsidRPr="002567FA" w:rsidRDefault="0093009F" w:rsidP="00177495">
            <w:pPr>
              <w:rPr>
                <w:rFonts w:ascii="Times New Roman" w:hAnsi="Times New Roman"/>
                <w:sz w:val="24"/>
                <w:szCs w:val="24"/>
              </w:rPr>
            </w:pPr>
            <w:r w:rsidRPr="002567FA">
              <w:rPr>
                <w:rFonts w:ascii="Times New Roman" w:hAnsi="Times New Roman"/>
                <w:sz w:val="24"/>
                <w:szCs w:val="24"/>
              </w:rPr>
              <w:t>Простое предложение и его грамматическая основа</w:t>
            </w:r>
          </w:p>
        </w:tc>
        <w:tc>
          <w:tcPr>
            <w:tcW w:w="1925" w:type="dxa"/>
          </w:tcPr>
          <w:p w:rsidR="0093009F" w:rsidRPr="002D3EAE" w:rsidRDefault="0093009F" w:rsidP="0017749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29" w:type="dxa"/>
          </w:tcPr>
          <w:p w:rsidR="0093009F" w:rsidRPr="002D3EAE" w:rsidRDefault="0093009F" w:rsidP="0017749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90" w:type="dxa"/>
          </w:tcPr>
          <w:p w:rsidR="0093009F" w:rsidRPr="002D3EAE" w:rsidRDefault="0093009F" w:rsidP="0017749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62" w:type="dxa"/>
            <w:gridSpan w:val="2"/>
          </w:tcPr>
          <w:p w:rsidR="0093009F" w:rsidRPr="001C55DB" w:rsidRDefault="0093009F" w:rsidP="00177495">
            <w:pPr>
              <w:rPr>
                <w:rFonts w:ascii="Times New Roman" w:hAnsi="Times New Roman"/>
              </w:rPr>
            </w:pPr>
            <w:r w:rsidRPr="001C55DB">
              <w:rPr>
                <w:rFonts w:ascii="Times New Roman" w:hAnsi="Times New Roman"/>
              </w:rPr>
              <w:t>§</w:t>
            </w:r>
            <w:r>
              <w:rPr>
                <w:rFonts w:ascii="Times New Roman" w:hAnsi="Times New Roman"/>
              </w:rPr>
              <w:t xml:space="preserve"> 4, выполнить задание в тетради</w:t>
            </w:r>
          </w:p>
        </w:tc>
      </w:tr>
      <w:tr w:rsidR="0093009F" w:rsidRPr="00C92FD9" w:rsidTr="00EA639A">
        <w:tc>
          <w:tcPr>
            <w:tcW w:w="792" w:type="dxa"/>
          </w:tcPr>
          <w:p w:rsidR="0093009F" w:rsidRPr="002D3EAE" w:rsidRDefault="0093009F" w:rsidP="001774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5230" w:type="dxa"/>
          </w:tcPr>
          <w:p w:rsidR="0093009F" w:rsidRPr="002567FA" w:rsidRDefault="0093009F" w:rsidP="00177495">
            <w:pPr>
              <w:rPr>
                <w:rFonts w:ascii="Times New Roman" w:hAnsi="Times New Roman"/>
                <w:sz w:val="24"/>
                <w:szCs w:val="24"/>
              </w:rPr>
            </w:pPr>
            <w:r w:rsidRPr="002567FA">
              <w:rPr>
                <w:rFonts w:ascii="Times New Roman" w:hAnsi="Times New Roman"/>
                <w:sz w:val="24"/>
                <w:szCs w:val="24"/>
              </w:rPr>
              <w:t>Предложения с обособленными членами</w:t>
            </w:r>
          </w:p>
        </w:tc>
        <w:tc>
          <w:tcPr>
            <w:tcW w:w="1925" w:type="dxa"/>
          </w:tcPr>
          <w:p w:rsidR="0093009F" w:rsidRPr="002D3EAE" w:rsidRDefault="0093009F" w:rsidP="0017749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29" w:type="dxa"/>
          </w:tcPr>
          <w:p w:rsidR="0093009F" w:rsidRPr="002D3EAE" w:rsidRDefault="0093009F" w:rsidP="0017749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90" w:type="dxa"/>
          </w:tcPr>
          <w:p w:rsidR="0093009F" w:rsidRPr="002D3EAE" w:rsidRDefault="0093009F" w:rsidP="0017749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62" w:type="dxa"/>
            <w:gridSpan w:val="2"/>
          </w:tcPr>
          <w:p w:rsidR="0093009F" w:rsidRPr="002D3EAE" w:rsidRDefault="0093009F" w:rsidP="00177495">
            <w:pPr>
              <w:rPr>
                <w:rFonts w:ascii="Times New Roman" w:hAnsi="Times New Roman"/>
              </w:rPr>
            </w:pPr>
            <w:r w:rsidRPr="001C55DB">
              <w:rPr>
                <w:rFonts w:ascii="Times New Roman" w:hAnsi="Times New Roman"/>
              </w:rPr>
              <w:t>§</w:t>
            </w:r>
            <w:r>
              <w:rPr>
                <w:rFonts w:ascii="Times New Roman" w:hAnsi="Times New Roman"/>
              </w:rPr>
              <w:t xml:space="preserve"> 5, выполнить упр. 36</w:t>
            </w:r>
          </w:p>
        </w:tc>
      </w:tr>
      <w:tr w:rsidR="0093009F" w:rsidRPr="00C92FD9" w:rsidTr="00EA639A">
        <w:trPr>
          <w:trHeight w:val="1169"/>
        </w:trPr>
        <w:tc>
          <w:tcPr>
            <w:tcW w:w="792" w:type="dxa"/>
          </w:tcPr>
          <w:p w:rsidR="0093009F" w:rsidRPr="002D3EAE" w:rsidRDefault="0093009F" w:rsidP="001774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5230" w:type="dxa"/>
          </w:tcPr>
          <w:p w:rsidR="0093009F" w:rsidRDefault="0093009F" w:rsidP="000E2C8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Р.Р. Сочинение по данному началу </w:t>
            </w:r>
            <w:r w:rsidRPr="002567FA">
              <w:rPr>
                <w:rFonts w:ascii="Times New Roman" w:hAnsi="Times New Roman"/>
                <w:sz w:val="24"/>
                <w:szCs w:val="24"/>
              </w:rPr>
              <w:t>(по упр.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567FA">
              <w:rPr>
                <w:rFonts w:ascii="Times New Roman" w:hAnsi="Times New Roman"/>
                <w:sz w:val="24"/>
                <w:szCs w:val="24"/>
              </w:rPr>
              <w:t>37)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3009F" w:rsidRPr="002567FA" w:rsidRDefault="0093009F" w:rsidP="0017749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Обучающий урок</w:t>
            </w:r>
          </w:p>
        </w:tc>
        <w:tc>
          <w:tcPr>
            <w:tcW w:w="1925" w:type="dxa"/>
          </w:tcPr>
          <w:p w:rsidR="0093009F" w:rsidRPr="002D3EAE" w:rsidRDefault="0093009F" w:rsidP="0017749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29" w:type="dxa"/>
          </w:tcPr>
          <w:p w:rsidR="0093009F" w:rsidRPr="002D3EAE" w:rsidRDefault="0093009F" w:rsidP="0017749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90" w:type="dxa"/>
          </w:tcPr>
          <w:p w:rsidR="0093009F" w:rsidRPr="002D3EAE" w:rsidRDefault="0093009F" w:rsidP="0017749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62" w:type="dxa"/>
            <w:gridSpan w:val="2"/>
          </w:tcPr>
          <w:p w:rsidR="0093009F" w:rsidRPr="002D3EAE" w:rsidRDefault="0093009F" w:rsidP="001774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Дописать сочинение</w:t>
            </w:r>
          </w:p>
        </w:tc>
      </w:tr>
      <w:tr w:rsidR="0093009F" w:rsidRPr="00C92FD9" w:rsidTr="00EA639A">
        <w:tc>
          <w:tcPr>
            <w:tcW w:w="792" w:type="dxa"/>
          </w:tcPr>
          <w:p w:rsidR="0093009F" w:rsidRPr="002D3EAE" w:rsidRDefault="0093009F" w:rsidP="001774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8-9</w:t>
            </w:r>
          </w:p>
        </w:tc>
        <w:tc>
          <w:tcPr>
            <w:tcW w:w="5230" w:type="dxa"/>
          </w:tcPr>
          <w:p w:rsidR="0093009F" w:rsidRPr="002567FA" w:rsidRDefault="0093009F" w:rsidP="00177495">
            <w:pPr>
              <w:rPr>
                <w:rFonts w:ascii="Times New Roman" w:hAnsi="Times New Roman"/>
                <w:sz w:val="24"/>
                <w:szCs w:val="24"/>
              </w:rPr>
            </w:pPr>
            <w:r w:rsidRPr="002567FA">
              <w:rPr>
                <w:rFonts w:ascii="Times New Roman" w:hAnsi="Times New Roman"/>
                <w:sz w:val="24"/>
                <w:szCs w:val="24"/>
              </w:rPr>
              <w:t>Обращения, вводные слова и вставные конструкции</w:t>
            </w:r>
          </w:p>
        </w:tc>
        <w:tc>
          <w:tcPr>
            <w:tcW w:w="1925" w:type="dxa"/>
          </w:tcPr>
          <w:p w:rsidR="0093009F" w:rsidRPr="002D3EAE" w:rsidRDefault="0093009F" w:rsidP="0017749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29" w:type="dxa"/>
          </w:tcPr>
          <w:p w:rsidR="0093009F" w:rsidRPr="002D3EAE" w:rsidRDefault="0093009F" w:rsidP="0017749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90" w:type="dxa"/>
          </w:tcPr>
          <w:p w:rsidR="0093009F" w:rsidRPr="002D3EAE" w:rsidRDefault="0093009F" w:rsidP="0017749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62" w:type="dxa"/>
            <w:gridSpan w:val="2"/>
          </w:tcPr>
          <w:p w:rsidR="0093009F" w:rsidRDefault="0093009F" w:rsidP="00177495">
            <w:pPr>
              <w:rPr>
                <w:rFonts w:ascii="Times New Roman" w:hAnsi="Times New Roman"/>
              </w:rPr>
            </w:pPr>
            <w:r w:rsidRPr="001C55DB">
              <w:rPr>
                <w:rFonts w:ascii="Times New Roman" w:hAnsi="Times New Roman"/>
              </w:rPr>
              <w:t>§</w:t>
            </w:r>
            <w:r>
              <w:rPr>
                <w:rFonts w:ascii="Times New Roman" w:hAnsi="Times New Roman"/>
              </w:rPr>
              <w:t xml:space="preserve"> 6, выполнить упр. 40</w:t>
            </w:r>
          </w:p>
          <w:p w:rsidR="0093009F" w:rsidRPr="002D3EAE" w:rsidRDefault="0093009F" w:rsidP="001774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Выполнить задание в тетради</w:t>
            </w:r>
          </w:p>
        </w:tc>
      </w:tr>
      <w:tr w:rsidR="0093009F" w:rsidRPr="00C92FD9" w:rsidTr="00EA639A">
        <w:tc>
          <w:tcPr>
            <w:tcW w:w="792" w:type="dxa"/>
          </w:tcPr>
          <w:p w:rsidR="0093009F" w:rsidRPr="002D3EAE" w:rsidRDefault="0093009F" w:rsidP="001774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10-11</w:t>
            </w:r>
          </w:p>
        </w:tc>
        <w:tc>
          <w:tcPr>
            <w:tcW w:w="5230" w:type="dxa"/>
          </w:tcPr>
          <w:p w:rsidR="0093009F" w:rsidRPr="002567FA" w:rsidRDefault="0093009F" w:rsidP="00177495">
            <w:pPr>
              <w:rPr>
                <w:rFonts w:ascii="Times New Roman" w:hAnsi="Times New Roman"/>
                <w:sz w:val="24"/>
                <w:szCs w:val="24"/>
              </w:rPr>
            </w:pPr>
            <w:r w:rsidRPr="002567FA">
              <w:rPr>
                <w:rFonts w:ascii="Times New Roman" w:hAnsi="Times New Roman"/>
                <w:sz w:val="24"/>
                <w:szCs w:val="24"/>
              </w:rPr>
              <w:t>Синтаксис простого предложения. Анализ текста</w:t>
            </w:r>
          </w:p>
        </w:tc>
        <w:tc>
          <w:tcPr>
            <w:tcW w:w="1925" w:type="dxa"/>
          </w:tcPr>
          <w:p w:rsidR="0093009F" w:rsidRPr="002D3EAE" w:rsidRDefault="0093009F" w:rsidP="0017749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29" w:type="dxa"/>
          </w:tcPr>
          <w:p w:rsidR="0093009F" w:rsidRPr="002D3EAE" w:rsidRDefault="0093009F" w:rsidP="0017749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90" w:type="dxa"/>
          </w:tcPr>
          <w:p w:rsidR="0093009F" w:rsidRPr="002D3EAE" w:rsidRDefault="0093009F" w:rsidP="0017749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62" w:type="dxa"/>
            <w:gridSpan w:val="2"/>
          </w:tcPr>
          <w:p w:rsidR="0093009F" w:rsidRPr="002D3EAE" w:rsidRDefault="0093009F" w:rsidP="001774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Выполнить задание в тетради</w:t>
            </w:r>
          </w:p>
        </w:tc>
      </w:tr>
      <w:tr w:rsidR="0093009F" w:rsidRPr="00C92FD9" w:rsidTr="00EA639A">
        <w:tc>
          <w:tcPr>
            <w:tcW w:w="792" w:type="dxa"/>
          </w:tcPr>
          <w:p w:rsidR="0093009F" w:rsidRDefault="0093009F" w:rsidP="001774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5230" w:type="dxa"/>
          </w:tcPr>
          <w:p w:rsidR="0093009F" w:rsidRPr="002567FA" w:rsidRDefault="0093009F" w:rsidP="0017749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Р/р. Обучение написанию сжатого изложения. Приё</w:t>
            </w:r>
            <w:r w:rsidRPr="002567FA">
              <w:rPr>
                <w:rFonts w:ascii="Times New Roman" w:hAnsi="Times New Roman"/>
                <w:sz w:val="24"/>
                <w:szCs w:val="24"/>
              </w:rPr>
              <w:t>мы сжатия текста.</w:t>
            </w:r>
          </w:p>
        </w:tc>
        <w:tc>
          <w:tcPr>
            <w:tcW w:w="1925" w:type="dxa"/>
          </w:tcPr>
          <w:p w:rsidR="0093009F" w:rsidRPr="002D3EAE" w:rsidRDefault="0093009F" w:rsidP="0017749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29" w:type="dxa"/>
          </w:tcPr>
          <w:p w:rsidR="0093009F" w:rsidRPr="002D3EAE" w:rsidRDefault="0093009F" w:rsidP="0017749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90" w:type="dxa"/>
          </w:tcPr>
          <w:p w:rsidR="0093009F" w:rsidRPr="002D3EAE" w:rsidRDefault="0093009F" w:rsidP="0017749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62" w:type="dxa"/>
            <w:gridSpan w:val="2"/>
          </w:tcPr>
          <w:p w:rsidR="0093009F" w:rsidRPr="002D3EAE" w:rsidRDefault="0093009F" w:rsidP="001774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Повторить записи в тетради</w:t>
            </w:r>
          </w:p>
        </w:tc>
      </w:tr>
      <w:tr w:rsidR="0093009F" w:rsidRPr="00C92FD9" w:rsidTr="00EA639A">
        <w:tc>
          <w:tcPr>
            <w:tcW w:w="792" w:type="dxa"/>
          </w:tcPr>
          <w:p w:rsidR="0093009F" w:rsidRPr="002D3EAE" w:rsidRDefault="0093009F" w:rsidP="001774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5230" w:type="dxa"/>
          </w:tcPr>
          <w:p w:rsidR="0093009F" w:rsidRPr="00C60E25" w:rsidRDefault="0093009F" w:rsidP="0017749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60E25">
              <w:rPr>
                <w:rFonts w:ascii="Times New Roman" w:hAnsi="Times New Roman"/>
                <w:b/>
                <w:sz w:val="24"/>
                <w:szCs w:val="24"/>
              </w:rPr>
              <w:t>Входной контроль: контрольное тестирование (задания с кратким ответом)</w:t>
            </w:r>
          </w:p>
        </w:tc>
        <w:tc>
          <w:tcPr>
            <w:tcW w:w="1925" w:type="dxa"/>
          </w:tcPr>
          <w:p w:rsidR="0093009F" w:rsidRPr="002D3EAE" w:rsidRDefault="0093009F" w:rsidP="0017749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29" w:type="dxa"/>
          </w:tcPr>
          <w:p w:rsidR="0093009F" w:rsidRPr="002D3EAE" w:rsidRDefault="0093009F" w:rsidP="0017749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90" w:type="dxa"/>
          </w:tcPr>
          <w:p w:rsidR="0093009F" w:rsidRPr="002D3EAE" w:rsidRDefault="0093009F" w:rsidP="00177495">
            <w:pPr>
              <w:rPr>
                <w:rFonts w:ascii="Times New Roman" w:hAnsi="Times New Roman"/>
              </w:rPr>
            </w:pPr>
          </w:p>
        </w:tc>
        <w:tc>
          <w:tcPr>
            <w:tcW w:w="2862" w:type="dxa"/>
            <w:gridSpan w:val="2"/>
          </w:tcPr>
          <w:p w:rsidR="0093009F" w:rsidRPr="002D3EAE" w:rsidRDefault="0093009F" w:rsidP="00177495">
            <w:pPr>
              <w:rPr>
                <w:rFonts w:ascii="Times New Roman" w:hAnsi="Times New Roman"/>
              </w:rPr>
            </w:pPr>
          </w:p>
        </w:tc>
      </w:tr>
      <w:tr w:rsidR="0093009F" w:rsidRPr="00C92FD9" w:rsidTr="00EA639A">
        <w:tc>
          <w:tcPr>
            <w:tcW w:w="792" w:type="dxa"/>
          </w:tcPr>
          <w:p w:rsidR="0093009F" w:rsidRPr="002D3EAE" w:rsidRDefault="0093009F" w:rsidP="001774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5230" w:type="dxa"/>
          </w:tcPr>
          <w:p w:rsidR="0093009F" w:rsidRPr="002567FA" w:rsidRDefault="0093009F" w:rsidP="0017749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над ошибками. Анализ входного контроля.</w:t>
            </w:r>
          </w:p>
        </w:tc>
        <w:tc>
          <w:tcPr>
            <w:tcW w:w="1925" w:type="dxa"/>
          </w:tcPr>
          <w:p w:rsidR="0093009F" w:rsidRPr="002D3EAE" w:rsidRDefault="0093009F" w:rsidP="0017749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29" w:type="dxa"/>
          </w:tcPr>
          <w:p w:rsidR="0093009F" w:rsidRPr="002D3EAE" w:rsidRDefault="0093009F" w:rsidP="0017749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90" w:type="dxa"/>
          </w:tcPr>
          <w:p w:rsidR="0093009F" w:rsidRPr="002D3EAE" w:rsidRDefault="0093009F" w:rsidP="00177495">
            <w:pPr>
              <w:rPr>
                <w:rFonts w:ascii="Times New Roman" w:hAnsi="Times New Roman"/>
              </w:rPr>
            </w:pPr>
          </w:p>
        </w:tc>
        <w:tc>
          <w:tcPr>
            <w:tcW w:w="2862" w:type="dxa"/>
            <w:gridSpan w:val="2"/>
          </w:tcPr>
          <w:p w:rsidR="0093009F" w:rsidRPr="002D3EAE" w:rsidRDefault="0093009F" w:rsidP="001774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Выполнить задание в тетради</w:t>
            </w:r>
          </w:p>
        </w:tc>
      </w:tr>
      <w:tr w:rsidR="0093009F" w:rsidRPr="00C92FD9" w:rsidTr="00EA639A">
        <w:tc>
          <w:tcPr>
            <w:tcW w:w="14328" w:type="dxa"/>
            <w:gridSpan w:val="7"/>
          </w:tcPr>
          <w:p w:rsidR="0093009F" w:rsidRPr="002567FA" w:rsidRDefault="0093009F" w:rsidP="00177495">
            <w:pPr>
              <w:jc w:val="center"/>
              <w:rPr>
                <w:rFonts w:ascii="Times New Roman" w:hAnsi="Times New Roman"/>
                <w:b/>
              </w:rPr>
            </w:pPr>
            <w:r w:rsidRPr="002567FA">
              <w:rPr>
                <w:rFonts w:ascii="Times New Roman" w:hAnsi="Times New Roman"/>
                <w:b/>
              </w:rPr>
              <w:t>СЛОЖНОЕ ПРЕДЛОЖЕНИЕ. КУЛЬТУРА РЕЧИ (11ч + 2ч)</w:t>
            </w:r>
          </w:p>
        </w:tc>
      </w:tr>
      <w:tr w:rsidR="0093009F" w:rsidRPr="00C92FD9" w:rsidTr="00EA639A">
        <w:tc>
          <w:tcPr>
            <w:tcW w:w="792" w:type="dxa"/>
          </w:tcPr>
          <w:p w:rsidR="0093009F" w:rsidRDefault="0093009F" w:rsidP="001774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5230" w:type="dxa"/>
          </w:tcPr>
          <w:p w:rsidR="0093009F" w:rsidRPr="002567FA" w:rsidRDefault="0093009F" w:rsidP="0017749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Понятие о сложном предложении</w:t>
            </w:r>
          </w:p>
        </w:tc>
        <w:tc>
          <w:tcPr>
            <w:tcW w:w="1925" w:type="dxa"/>
          </w:tcPr>
          <w:p w:rsidR="0093009F" w:rsidRPr="002D3EAE" w:rsidRDefault="0093009F" w:rsidP="0017749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29" w:type="dxa"/>
          </w:tcPr>
          <w:p w:rsidR="0093009F" w:rsidRPr="002D3EAE" w:rsidRDefault="0093009F" w:rsidP="0017749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177495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177495">
            <w:pPr>
              <w:rPr>
                <w:rFonts w:ascii="Times New Roman" w:hAnsi="Times New Roman"/>
              </w:rPr>
            </w:pPr>
            <w:r w:rsidRPr="001C55DB">
              <w:rPr>
                <w:rFonts w:ascii="Times New Roman" w:hAnsi="Times New Roman"/>
              </w:rPr>
              <w:t>§</w:t>
            </w:r>
            <w:r>
              <w:rPr>
                <w:rFonts w:ascii="Times New Roman" w:hAnsi="Times New Roman"/>
              </w:rPr>
              <w:t xml:space="preserve"> 7, выполнить упр. 45</w:t>
            </w:r>
          </w:p>
        </w:tc>
      </w:tr>
      <w:tr w:rsidR="0093009F" w:rsidRPr="00C92FD9" w:rsidTr="00EA639A">
        <w:tc>
          <w:tcPr>
            <w:tcW w:w="792" w:type="dxa"/>
          </w:tcPr>
          <w:p w:rsidR="0093009F" w:rsidRDefault="0093009F" w:rsidP="001774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16-18</w:t>
            </w:r>
          </w:p>
        </w:tc>
        <w:tc>
          <w:tcPr>
            <w:tcW w:w="5230" w:type="dxa"/>
          </w:tcPr>
          <w:p w:rsidR="0093009F" w:rsidRPr="002567FA" w:rsidRDefault="0093009F" w:rsidP="0017749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Союзные и бессоюзные сложные предложения</w:t>
            </w:r>
          </w:p>
        </w:tc>
        <w:tc>
          <w:tcPr>
            <w:tcW w:w="1925" w:type="dxa"/>
          </w:tcPr>
          <w:p w:rsidR="0093009F" w:rsidRPr="002D3EAE" w:rsidRDefault="0093009F" w:rsidP="0017749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829" w:type="dxa"/>
          </w:tcPr>
          <w:p w:rsidR="0093009F" w:rsidRPr="002D3EAE" w:rsidRDefault="0093009F" w:rsidP="0017749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177495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Default="0093009F" w:rsidP="00177495">
            <w:pPr>
              <w:rPr>
                <w:rFonts w:ascii="Times New Roman" w:hAnsi="Times New Roman"/>
              </w:rPr>
            </w:pPr>
            <w:r w:rsidRPr="001C55DB">
              <w:rPr>
                <w:rFonts w:ascii="Times New Roman" w:hAnsi="Times New Roman"/>
              </w:rPr>
              <w:t>§</w:t>
            </w:r>
            <w:r>
              <w:rPr>
                <w:rFonts w:ascii="Times New Roman" w:hAnsi="Times New Roman"/>
              </w:rPr>
              <w:t xml:space="preserve"> 8, повторить правило</w:t>
            </w:r>
          </w:p>
          <w:p w:rsidR="0093009F" w:rsidRDefault="0093009F" w:rsidP="001774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Выполнить упр. 50</w:t>
            </w:r>
          </w:p>
          <w:p w:rsidR="0093009F" w:rsidRPr="002D3EAE" w:rsidRDefault="0093009F" w:rsidP="001774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Выполнить индивидуальные задания</w:t>
            </w:r>
          </w:p>
        </w:tc>
      </w:tr>
      <w:tr w:rsidR="0093009F" w:rsidRPr="00C92FD9" w:rsidTr="00EA639A">
        <w:tc>
          <w:tcPr>
            <w:tcW w:w="792" w:type="dxa"/>
          </w:tcPr>
          <w:p w:rsidR="0093009F" w:rsidRDefault="0093009F" w:rsidP="001774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5230" w:type="dxa"/>
          </w:tcPr>
          <w:p w:rsidR="0093009F" w:rsidRPr="00387DD1" w:rsidRDefault="0093009F" w:rsidP="0017749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87DD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Р/р Сочинение 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№ 1 </w:t>
            </w:r>
            <w:r w:rsidRPr="00387DD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по картине Т.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387DD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Назаренко «Церковь Вознесения на улице Неждановой»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(классное)</w:t>
            </w:r>
          </w:p>
        </w:tc>
        <w:tc>
          <w:tcPr>
            <w:tcW w:w="1925" w:type="dxa"/>
          </w:tcPr>
          <w:p w:rsidR="0093009F" w:rsidRPr="002D3EAE" w:rsidRDefault="0093009F" w:rsidP="0017749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29" w:type="dxa"/>
          </w:tcPr>
          <w:p w:rsidR="0093009F" w:rsidRPr="002D3EAE" w:rsidRDefault="0093009F" w:rsidP="0017749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177495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Default="0093009F" w:rsidP="00387DD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Дописать сочинение </w:t>
            </w:r>
          </w:p>
          <w:p w:rsidR="0093009F" w:rsidRPr="002D3EAE" w:rsidRDefault="0093009F" w:rsidP="00387DD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(упр. 52)</w:t>
            </w:r>
          </w:p>
        </w:tc>
      </w:tr>
      <w:tr w:rsidR="0093009F" w:rsidRPr="00C92FD9" w:rsidTr="00EA639A">
        <w:tc>
          <w:tcPr>
            <w:tcW w:w="792" w:type="dxa"/>
          </w:tcPr>
          <w:p w:rsidR="0093009F" w:rsidRDefault="0093009F" w:rsidP="001774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20-22</w:t>
            </w:r>
          </w:p>
        </w:tc>
        <w:tc>
          <w:tcPr>
            <w:tcW w:w="5230" w:type="dxa"/>
          </w:tcPr>
          <w:p w:rsidR="0093009F" w:rsidRDefault="0093009F" w:rsidP="00177495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Разделительные и выделительные знаки препинания между частями сложного предложения</w:t>
            </w:r>
          </w:p>
        </w:tc>
        <w:tc>
          <w:tcPr>
            <w:tcW w:w="1925" w:type="dxa"/>
          </w:tcPr>
          <w:p w:rsidR="0093009F" w:rsidRPr="002D3EAE" w:rsidRDefault="0093009F" w:rsidP="0017749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829" w:type="dxa"/>
          </w:tcPr>
          <w:p w:rsidR="0093009F" w:rsidRPr="002D3EAE" w:rsidRDefault="0093009F" w:rsidP="0017749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177495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Default="0093009F" w:rsidP="00177495">
            <w:pPr>
              <w:spacing w:line="240" w:lineRule="auto"/>
              <w:rPr>
                <w:rFonts w:ascii="Times New Roman" w:hAnsi="Times New Roman"/>
              </w:rPr>
            </w:pPr>
            <w:r w:rsidRPr="001C55DB">
              <w:rPr>
                <w:rFonts w:ascii="Times New Roman" w:hAnsi="Times New Roman"/>
              </w:rPr>
              <w:t>§</w:t>
            </w:r>
            <w:r>
              <w:rPr>
                <w:rFonts w:ascii="Times New Roman" w:hAnsi="Times New Roman"/>
              </w:rPr>
              <w:t xml:space="preserve"> 9, выполнить задание в тетради</w:t>
            </w:r>
          </w:p>
          <w:p w:rsidR="0093009F" w:rsidRDefault="0093009F" w:rsidP="00177495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выполнить задание в тетради</w:t>
            </w:r>
          </w:p>
          <w:p w:rsidR="0093009F" w:rsidRPr="002D3EAE" w:rsidRDefault="0093009F" w:rsidP="00177495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Выполнить индивидуальные задания</w:t>
            </w:r>
          </w:p>
        </w:tc>
      </w:tr>
      <w:tr w:rsidR="0093009F" w:rsidRPr="00C92FD9" w:rsidTr="00EA639A">
        <w:tc>
          <w:tcPr>
            <w:tcW w:w="792" w:type="dxa"/>
          </w:tcPr>
          <w:p w:rsidR="0093009F" w:rsidRDefault="0093009F" w:rsidP="001774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5230" w:type="dxa"/>
          </w:tcPr>
          <w:p w:rsidR="0093009F" w:rsidRPr="002567FA" w:rsidRDefault="0093009F" w:rsidP="0017749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Р/р. Обучение написанию сжатого изложения. Исключение как приё</w:t>
            </w:r>
            <w:r w:rsidRPr="002567FA">
              <w:rPr>
                <w:rFonts w:ascii="Times New Roman" w:hAnsi="Times New Roman"/>
                <w:sz w:val="24"/>
                <w:szCs w:val="24"/>
              </w:rPr>
              <w:t>м сжатия</w:t>
            </w:r>
          </w:p>
        </w:tc>
        <w:tc>
          <w:tcPr>
            <w:tcW w:w="1925" w:type="dxa"/>
          </w:tcPr>
          <w:p w:rsidR="0093009F" w:rsidRPr="002D3EAE" w:rsidRDefault="0093009F" w:rsidP="0017749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29" w:type="dxa"/>
          </w:tcPr>
          <w:p w:rsidR="0093009F" w:rsidRPr="002D3EAE" w:rsidRDefault="0093009F" w:rsidP="0017749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177495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1774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Повторить пройденный материал</w:t>
            </w:r>
          </w:p>
        </w:tc>
      </w:tr>
      <w:tr w:rsidR="0093009F" w:rsidRPr="00C92FD9" w:rsidTr="00EA639A">
        <w:tc>
          <w:tcPr>
            <w:tcW w:w="792" w:type="dxa"/>
          </w:tcPr>
          <w:p w:rsidR="0093009F" w:rsidRDefault="0093009F" w:rsidP="001774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24-25</w:t>
            </w:r>
          </w:p>
        </w:tc>
        <w:tc>
          <w:tcPr>
            <w:tcW w:w="5230" w:type="dxa"/>
          </w:tcPr>
          <w:p w:rsidR="0093009F" w:rsidRDefault="0093009F" w:rsidP="0017749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Интонация сложного предложения</w:t>
            </w:r>
          </w:p>
          <w:p w:rsidR="0093009F" w:rsidRPr="001179D8" w:rsidRDefault="0093009F" w:rsidP="0017749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25" w:type="dxa"/>
          </w:tcPr>
          <w:p w:rsidR="0093009F" w:rsidRPr="002D3EAE" w:rsidRDefault="0093009F" w:rsidP="0017749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29" w:type="dxa"/>
          </w:tcPr>
          <w:p w:rsidR="0093009F" w:rsidRPr="002D3EAE" w:rsidRDefault="0093009F" w:rsidP="0017749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177495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Default="0093009F" w:rsidP="00177495">
            <w:pPr>
              <w:rPr>
                <w:rFonts w:ascii="Times New Roman" w:hAnsi="Times New Roman"/>
              </w:rPr>
            </w:pPr>
            <w:r w:rsidRPr="001C55DB">
              <w:rPr>
                <w:rFonts w:ascii="Times New Roman" w:hAnsi="Times New Roman"/>
              </w:rPr>
              <w:t>§</w:t>
            </w:r>
            <w:r>
              <w:rPr>
                <w:rFonts w:ascii="Times New Roman" w:hAnsi="Times New Roman"/>
              </w:rPr>
              <w:t xml:space="preserve"> 10, выполнить упр. 58</w:t>
            </w:r>
          </w:p>
          <w:p w:rsidR="0093009F" w:rsidRPr="002D3EAE" w:rsidRDefault="0093009F" w:rsidP="001774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Выполнить задание в тетр.</w:t>
            </w:r>
          </w:p>
        </w:tc>
      </w:tr>
      <w:tr w:rsidR="0093009F" w:rsidRPr="00C92FD9" w:rsidTr="00EA639A">
        <w:tc>
          <w:tcPr>
            <w:tcW w:w="792" w:type="dxa"/>
          </w:tcPr>
          <w:p w:rsidR="0093009F" w:rsidRDefault="0093009F" w:rsidP="001774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5230" w:type="dxa"/>
          </w:tcPr>
          <w:p w:rsidR="0093009F" w:rsidRDefault="0093009F" w:rsidP="001774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Р/р Обучающий урок.</w:t>
            </w:r>
          </w:p>
          <w:p w:rsidR="0093009F" w:rsidRDefault="0093009F" w:rsidP="001774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Сочинение по упр. 59</w:t>
            </w:r>
          </w:p>
        </w:tc>
        <w:tc>
          <w:tcPr>
            <w:tcW w:w="1925" w:type="dxa"/>
          </w:tcPr>
          <w:p w:rsidR="0093009F" w:rsidRPr="002D3EAE" w:rsidRDefault="0093009F" w:rsidP="0017749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29" w:type="dxa"/>
          </w:tcPr>
          <w:p w:rsidR="0093009F" w:rsidRPr="002D3EAE" w:rsidRDefault="0093009F" w:rsidP="0017749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177495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1774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Дописать сочинение в тетради</w:t>
            </w:r>
          </w:p>
        </w:tc>
      </w:tr>
      <w:tr w:rsidR="0093009F" w:rsidRPr="00B40FF9" w:rsidTr="00EA639A">
        <w:tc>
          <w:tcPr>
            <w:tcW w:w="14328" w:type="dxa"/>
            <w:gridSpan w:val="7"/>
          </w:tcPr>
          <w:p w:rsidR="0093009F" w:rsidRPr="00B40FF9" w:rsidRDefault="0093009F" w:rsidP="0017749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0FF9">
              <w:rPr>
                <w:rFonts w:ascii="Times New Roman" w:hAnsi="Times New Roman"/>
                <w:b/>
                <w:sz w:val="28"/>
                <w:szCs w:val="28"/>
              </w:rPr>
              <w:t>Сложносочинённые предложения (5ч + 2ч)</w:t>
            </w:r>
          </w:p>
        </w:tc>
      </w:tr>
      <w:tr w:rsidR="0093009F" w:rsidRPr="00C92FD9" w:rsidTr="00EA639A">
        <w:tc>
          <w:tcPr>
            <w:tcW w:w="792" w:type="dxa"/>
          </w:tcPr>
          <w:p w:rsidR="0093009F" w:rsidRDefault="0093009F" w:rsidP="001774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5230" w:type="dxa"/>
          </w:tcPr>
          <w:p w:rsidR="0093009F" w:rsidRDefault="0093009F" w:rsidP="001774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Понятие о сложносочинённом предложении. Смысловые отношения в сложносочиненных предложениях</w:t>
            </w:r>
          </w:p>
        </w:tc>
        <w:tc>
          <w:tcPr>
            <w:tcW w:w="1925" w:type="dxa"/>
          </w:tcPr>
          <w:p w:rsidR="0093009F" w:rsidRPr="002D3EAE" w:rsidRDefault="0093009F" w:rsidP="0017749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29" w:type="dxa"/>
          </w:tcPr>
          <w:p w:rsidR="0093009F" w:rsidRPr="002D3EAE" w:rsidRDefault="0093009F" w:rsidP="0017749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177495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177495">
            <w:pPr>
              <w:rPr>
                <w:rFonts w:ascii="Times New Roman" w:hAnsi="Times New Roman"/>
              </w:rPr>
            </w:pPr>
            <w:r w:rsidRPr="001C55DB">
              <w:rPr>
                <w:rFonts w:ascii="Times New Roman" w:hAnsi="Times New Roman"/>
              </w:rPr>
              <w:t>§</w:t>
            </w:r>
            <w:r>
              <w:rPr>
                <w:rFonts w:ascii="Times New Roman" w:hAnsi="Times New Roman"/>
              </w:rPr>
              <w:t xml:space="preserve"> 11-12, выполнить упр. 62</w:t>
            </w:r>
          </w:p>
        </w:tc>
      </w:tr>
      <w:tr w:rsidR="0093009F" w:rsidRPr="00C92FD9" w:rsidTr="00EA639A">
        <w:tc>
          <w:tcPr>
            <w:tcW w:w="792" w:type="dxa"/>
          </w:tcPr>
          <w:p w:rsidR="0093009F" w:rsidRDefault="0093009F" w:rsidP="001774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5230" w:type="dxa"/>
          </w:tcPr>
          <w:p w:rsidR="0093009F" w:rsidRDefault="0093009F" w:rsidP="001774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Сложносочиненные предложения с соединительными, разделительными, противительными союзами</w:t>
            </w:r>
          </w:p>
        </w:tc>
        <w:tc>
          <w:tcPr>
            <w:tcW w:w="1925" w:type="dxa"/>
          </w:tcPr>
          <w:p w:rsidR="0093009F" w:rsidRPr="002D3EAE" w:rsidRDefault="0093009F" w:rsidP="0017749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29" w:type="dxa"/>
          </w:tcPr>
          <w:p w:rsidR="0093009F" w:rsidRDefault="0093009F" w:rsidP="0017749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177495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177495">
            <w:pPr>
              <w:rPr>
                <w:rFonts w:ascii="Times New Roman" w:hAnsi="Times New Roman"/>
              </w:rPr>
            </w:pPr>
            <w:r w:rsidRPr="001C55DB">
              <w:rPr>
                <w:rFonts w:ascii="Times New Roman" w:hAnsi="Times New Roman"/>
              </w:rPr>
              <w:t>§</w:t>
            </w:r>
            <w:r>
              <w:rPr>
                <w:rFonts w:ascii="Times New Roman" w:hAnsi="Times New Roman"/>
              </w:rPr>
              <w:t xml:space="preserve"> 13-15, выполнить упр. 68</w:t>
            </w:r>
          </w:p>
        </w:tc>
      </w:tr>
      <w:tr w:rsidR="0093009F" w:rsidRPr="00C92FD9" w:rsidTr="00EA639A">
        <w:tc>
          <w:tcPr>
            <w:tcW w:w="792" w:type="dxa"/>
          </w:tcPr>
          <w:p w:rsidR="0093009F" w:rsidRDefault="0093009F" w:rsidP="001774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5230" w:type="dxa"/>
          </w:tcPr>
          <w:p w:rsidR="0093009F" w:rsidRDefault="0093009F" w:rsidP="001774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Разделительные знаки препинания между частями сложносочинённого предложения</w:t>
            </w:r>
          </w:p>
          <w:p w:rsidR="0093009F" w:rsidRPr="004303C8" w:rsidRDefault="0093009F" w:rsidP="001774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25" w:type="dxa"/>
          </w:tcPr>
          <w:p w:rsidR="0093009F" w:rsidRPr="002D3EAE" w:rsidRDefault="0093009F" w:rsidP="0017749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29" w:type="dxa"/>
          </w:tcPr>
          <w:p w:rsidR="0093009F" w:rsidRDefault="0093009F" w:rsidP="0017749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177495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177495">
            <w:pPr>
              <w:rPr>
                <w:rFonts w:ascii="Times New Roman" w:hAnsi="Times New Roman"/>
              </w:rPr>
            </w:pPr>
            <w:r w:rsidRPr="001C55DB">
              <w:rPr>
                <w:rFonts w:ascii="Times New Roman" w:hAnsi="Times New Roman"/>
              </w:rPr>
              <w:t>§</w:t>
            </w:r>
            <w:r>
              <w:rPr>
                <w:rFonts w:ascii="Times New Roman" w:hAnsi="Times New Roman"/>
              </w:rPr>
              <w:t xml:space="preserve"> 16, выполнить упр. 73</w:t>
            </w:r>
          </w:p>
        </w:tc>
      </w:tr>
      <w:tr w:rsidR="0093009F" w:rsidRPr="00C92FD9" w:rsidTr="00EA639A">
        <w:tc>
          <w:tcPr>
            <w:tcW w:w="792" w:type="dxa"/>
          </w:tcPr>
          <w:p w:rsidR="0093009F" w:rsidRDefault="0093009F" w:rsidP="001774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5230" w:type="dxa"/>
          </w:tcPr>
          <w:p w:rsidR="0093009F" w:rsidRPr="00661A2E" w:rsidRDefault="0093009F" w:rsidP="00387D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  <w:lang w:eastAsia="ru-RU"/>
              </w:rPr>
            </w:pPr>
            <w:r w:rsidRPr="004812B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Рр Сочинение 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№ 2 </w:t>
            </w:r>
            <w:r w:rsidRPr="004812B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по картине И.Шишкина «На севере диком...» (классное)</w:t>
            </w:r>
          </w:p>
        </w:tc>
        <w:tc>
          <w:tcPr>
            <w:tcW w:w="1925" w:type="dxa"/>
          </w:tcPr>
          <w:p w:rsidR="0093009F" w:rsidRPr="002D3EAE" w:rsidRDefault="0093009F" w:rsidP="00387DD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29" w:type="dxa"/>
          </w:tcPr>
          <w:p w:rsidR="0093009F" w:rsidRDefault="0093009F" w:rsidP="0017749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177495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1774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Дописать сочинение</w:t>
            </w:r>
          </w:p>
        </w:tc>
      </w:tr>
      <w:tr w:rsidR="0093009F" w:rsidRPr="00C92FD9" w:rsidTr="00EA639A">
        <w:tc>
          <w:tcPr>
            <w:tcW w:w="792" w:type="dxa"/>
          </w:tcPr>
          <w:p w:rsidR="0093009F" w:rsidRDefault="0093009F" w:rsidP="001774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5230" w:type="dxa"/>
          </w:tcPr>
          <w:p w:rsidR="0093009F" w:rsidRDefault="0093009F" w:rsidP="00387D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Синтаксический и пунктуационный разбор сложносочиненного предложения. Повторение</w:t>
            </w:r>
          </w:p>
          <w:p w:rsidR="0093009F" w:rsidRPr="004303C8" w:rsidRDefault="0093009F" w:rsidP="00387D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Подготовка к контрольному тестированию</w:t>
            </w:r>
          </w:p>
        </w:tc>
        <w:tc>
          <w:tcPr>
            <w:tcW w:w="1925" w:type="dxa"/>
          </w:tcPr>
          <w:p w:rsidR="0093009F" w:rsidRPr="002D3EAE" w:rsidRDefault="0093009F" w:rsidP="00387DD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29" w:type="dxa"/>
          </w:tcPr>
          <w:p w:rsidR="0093009F" w:rsidRDefault="0093009F" w:rsidP="0017749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177495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8257FF">
            <w:pPr>
              <w:rPr>
                <w:rFonts w:ascii="Times New Roman" w:hAnsi="Times New Roman"/>
              </w:rPr>
            </w:pPr>
            <w:r w:rsidRPr="001C55DB">
              <w:rPr>
                <w:rFonts w:ascii="Times New Roman" w:hAnsi="Times New Roman"/>
              </w:rPr>
              <w:t>§</w:t>
            </w:r>
            <w:r>
              <w:rPr>
                <w:rFonts w:ascii="Times New Roman" w:hAnsi="Times New Roman"/>
              </w:rPr>
              <w:t xml:space="preserve"> 17, ответить на вопросы учебника на с. 49</w:t>
            </w:r>
          </w:p>
        </w:tc>
      </w:tr>
      <w:tr w:rsidR="0093009F" w:rsidRPr="00C92FD9" w:rsidTr="00EA639A">
        <w:tc>
          <w:tcPr>
            <w:tcW w:w="792" w:type="dxa"/>
          </w:tcPr>
          <w:p w:rsidR="0093009F" w:rsidRDefault="0093009F" w:rsidP="001774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5230" w:type="dxa"/>
          </w:tcPr>
          <w:p w:rsidR="0093009F" w:rsidRPr="008257FF" w:rsidRDefault="0093009F" w:rsidP="00565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8E05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Зачёт № 1.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8257F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Контрольное тестирование (задания с кратким выбором ответа) № 1 по теме «Сложносочиненные предложения»</w:t>
            </w:r>
          </w:p>
        </w:tc>
        <w:tc>
          <w:tcPr>
            <w:tcW w:w="1925" w:type="dxa"/>
          </w:tcPr>
          <w:p w:rsidR="0093009F" w:rsidRPr="002D3EAE" w:rsidRDefault="0093009F" w:rsidP="00387DD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29" w:type="dxa"/>
          </w:tcPr>
          <w:p w:rsidR="0093009F" w:rsidRDefault="0093009F" w:rsidP="0017749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177495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177495">
            <w:pPr>
              <w:rPr>
                <w:rFonts w:ascii="Times New Roman" w:hAnsi="Times New Roman"/>
              </w:rPr>
            </w:pPr>
          </w:p>
        </w:tc>
      </w:tr>
      <w:tr w:rsidR="0093009F" w:rsidRPr="00C92FD9" w:rsidTr="00EA639A">
        <w:tc>
          <w:tcPr>
            <w:tcW w:w="792" w:type="dxa"/>
          </w:tcPr>
          <w:p w:rsidR="0093009F" w:rsidRDefault="0093009F" w:rsidP="001774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5230" w:type="dxa"/>
          </w:tcPr>
          <w:p w:rsidR="0093009F" w:rsidRDefault="0093009F" w:rsidP="00565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Работа над ошибками. </w:t>
            </w:r>
          </w:p>
          <w:p w:rsidR="0093009F" w:rsidRDefault="0093009F" w:rsidP="00565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Р/р. Обучение написанию сжатого изложения. Исключение как приё</w:t>
            </w:r>
            <w:r w:rsidRPr="002567FA">
              <w:rPr>
                <w:rFonts w:ascii="Times New Roman" w:hAnsi="Times New Roman"/>
                <w:sz w:val="24"/>
                <w:szCs w:val="24"/>
              </w:rPr>
              <w:t>м сжатия</w:t>
            </w:r>
          </w:p>
        </w:tc>
        <w:tc>
          <w:tcPr>
            <w:tcW w:w="1925" w:type="dxa"/>
          </w:tcPr>
          <w:p w:rsidR="0093009F" w:rsidRPr="002D3EAE" w:rsidRDefault="0093009F" w:rsidP="00387DD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29" w:type="dxa"/>
          </w:tcPr>
          <w:p w:rsidR="0093009F" w:rsidRDefault="0093009F" w:rsidP="0017749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177495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1774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Выполнить задания в тетради</w:t>
            </w:r>
          </w:p>
        </w:tc>
      </w:tr>
      <w:tr w:rsidR="0093009F" w:rsidRPr="00C92FD9" w:rsidTr="00EA639A">
        <w:tc>
          <w:tcPr>
            <w:tcW w:w="14328" w:type="dxa"/>
            <w:gridSpan w:val="7"/>
          </w:tcPr>
          <w:p w:rsidR="0093009F" w:rsidRPr="001179D8" w:rsidRDefault="0093009F" w:rsidP="001179D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179D8">
              <w:rPr>
                <w:rFonts w:ascii="Times New Roman" w:hAnsi="Times New Roman"/>
                <w:b/>
                <w:sz w:val="28"/>
                <w:szCs w:val="28"/>
              </w:rPr>
              <w:t>Сложноподчинённые предложения (5ч + 2 ч)</w:t>
            </w:r>
          </w:p>
        </w:tc>
      </w:tr>
      <w:tr w:rsidR="0093009F" w:rsidRPr="00C92FD9" w:rsidTr="00EA639A">
        <w:tc>
          <w:tcPr>
            <w:tcW w:w="792" w:type="dxa"/>
          </w:tcPr>
          <w:p w:rsidR="0093009F" w:rsidRDefault="0093009F" w:rsidP="001774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34-35</w:t>
            </w:r>
          </w:p>
        </w:tc>
        <w:tc>
          <w:tcPr>
            <w:tcW w:w="5230" w:type="dxa"/>
          </w:tcPr>
          <w:p w:rsidR="0093009F" w:rsidRDefault="0093009F" w:rsidP="001774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Понятие о сложноподчиненном предложении</w:t>
            </w:r>
          </w:p>
        </w:tc>
        <w:tc>
          <w:tcPr>
            <w:tcW w:w="1925" w:type="dxa"/>
          </w:tcPr>
          <w:p w:rsidR="0093009F" w:rsidRPr="002D3EAE" w:rsidRDefault="0093009F" w:rsidP="00D9186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29" w:type="dxa"/>
          </w:tcPr>
          <w:p w:rsidR="0093009F" w:rsidRDefault="0093009F" w:rsidP="0017749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177495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8257FF">
            <w:pPr>
              <w:rPr>
                <w:rFonts w:ascii="Times New Roman" w:hAnsi="Times New Roman"/>
              </w:rPr>
            </w:pPr>
            <w:r w:rsidRPr="001C55DB">
              <w:rPr>
                <w:rFonts w:ascii="Times New Roman" w:hAnsi="Times New Roman"/>
              </w:rPr>
              <w:t>§</w:t>
            </w:r>
            <w:r>
              <w:rPr>
                <w:rFonts w:ascii="Times New Roman" w:hAnsi="Times New Roman"/>
              </w:rPr>
              <w:t xml:space="preserve"> 18-19, выполнить упр. 87 (1)</w:t>
            </w:r>
          </w:p>
        </w:tc>
      </w:tr>
      <w:tr w:rsidR="0093009F" w:rsidRPr="00C92FD9" w:rsidTr="00EA639A">
        <w:tc>
          <w:tcPr>
            <w:tcW w:w="792" w:type="dxa"/>
          </w:tcPr>
          <w:p w:rsidR="0093009F" w:rsidRDefault="0093009F" w:rsidP="001774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36-37</w:t>
            </w:r>
          </w:p>
        </w:tc>
        <w:tc>
          <w:tcPr>
            <w:tcW w:w="5230" w:type="dxa"/>
          </w:tcPr>
          <w:p w:rsidR="0093009F" w:rsidRDefault="0093009F" w:rsidP="001774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Союзы и союзные слова в сложноподчинённом предложении</w:t>
            </w:r>
          </w:p>
        </w:tc>
        <w:tc>
          <w:tcPr>
            <w:tcW w:w="1925" w:type="dxa"/>
          </w:tcPr>
          <w:p w:rsidR="0093009F" w:rsidRPr="002D3EAE" w:rsidRDefault="0093009F" w:rsidP="00D9186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29" w:type="dxa"/>
          </w:tcPr>
          <w:p w:rsidR="0093009F" w:rsidRDefault="0093009F" w:rsidP="00387DD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177495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8257FF">
            <w:pPr>
              <w:rPr>
                <w:rFonts w:ascii="Times New Roman" w:hAnsi="Times New Roman"/>
              </w:rPr>
            </w:pPr>
            <w:r w:rsidRPr="001C55DB">
              <w:rPr>
                <w:rFonts w:ascii="Times New Roman" w:hAnsi="Times New Roman"/>
              </w:rPr>
              <w:t>§</w:t>
            </w:r>
            <w:r>
              <w:rPr>
                <w:rFonts w:ascii="Times New Roman" w:hAnsi="Times New Roman"/>
              </w:rPr>
              <w:t xml:space="preserve"> 20, выполнить упр. 96</w:t>
            </w:r>
          </w:p>
        </w:tc>
      </w:tr>
      <w:tr w:rsidR="0093009F" w:rsidRPr="00C92FD9" w:rsidTr="00EA639A">
        <w:tc>
          <w:tcPr>
            <w:tcW w:w="792" w:type="dxa"/>
          </w:tcPr>
          <w:p w:rsidR="0093009F" w:rsidRDefault="0093009F" w:rsidP="004C6A3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38-39</w:t>
            </w:r>
          </w:p>
        </w:tc>
        <w:tc>
          <w:tcPr>
            <w:tcW w:w="5230" w:type="dxa"/>
          </w:tcPr>
          <w:p w:rsidR="0093009F" w:rsidRDefault="0093009F" w:rsidP="004C6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Роль указательных слов в сложноподчинённом предложении</w:t>
            </w:r>
          </w:p>
        </w:tc>
        <w:tc>
          <w:tcPr>
            <w:tcW w:w="1925" w:type="dxa"/>
          </w:tcPr>
          <w:p w:rsidR="0093009F" w:rsidRPr="002D3EAE" w:rsidRDefault="0093009F" w:rsidP="004C6A3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29" w:type="dxa"/>
          </w:tcPr>
          <w:p w:rsidR="0093009F" w:rsidRDefault="0093009F" w:rsidP="004C6A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4C6A36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4C6A36">
            <w:pPr>
              <w:rPr>
                <w:rFonts w:ascii="Times New Roman" w:hAnsi="Times New Roman"/>
              </w:rPr>
            </w:pPr>
            <w:r w:rsidRPr="001C55DB">
              <w:rPr>
                <w:rFonts w:ascii="Times New Roman" w:hAnsi="Times New Roman"/>
              </w:rPr>
              <w:t>§</w:t>
            </w:r>
            <w:r>
              <w:rPr>
                <w:rFonts w:ascii="Times New Roman" w:hAnsi="Times New Roman"/>
              </w:rPr>
              <w:t xml:space="preserve"> 21, выполнить упр. 102</w:t>
            </w:r>
          </w:p>
        </w:tc>
      </w:tr>
      <w:tr w:rsidR="0093009F" w:rsidRPr="00C92FD9" w:rsidTr="00EA639A">
        <w:tc>
          <w:tcPr>
            <w:tcW w:w="792" w:type="dxa"/>
          </w:tcPr>
          <w:p w:rsidR="0093009F" w:rsidRDefault="0093009F" w:rsidP="004C6A3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5230" w:type="dxa"/>
          </w:tcPr>
          <w:p w:rsidR="0093009F" w:rsidRDefault="0093009F" w:rsidP="004C6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61A2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Рр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Обучение написанию сжатого изложения</w:t>
            </w:r>
          </w:p>
          <w:p w:rsidR="0093009F" w:rsidRPr="00661A2E" w:rsidRDefault="0093009F" w:rsidP="004C6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(излож</w:t>
            </w:r>
            <w:r w:rsidRPr="00661A2E">
              <w:rPr>
                <w:rFonts w:ascii="Times New Roman" w:hAnsi="Times New Roman"/>
                <w:sz w:val="24"/>
                <w:szCs w:val="24"/>
                <w:lang w:eastAsia="ru-RU"/>
              </w:rPr>
              <w:t>ение по упр. 106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925" w:type="dxa"/>
          </w:tcPr>
          <w:p w:rsidR="0093009F" w:rsidRPr="002D3EAE" w:rsidRDefault="0093009F" w:rsidP="004C6A3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29" w:type="dxa"/>
          </w:tcPr>
          <w:p w:rsidR="0093009F" w:rsidRDefault="0093009F" w:rsidP="004C6A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4C6A36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4C6A3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Дописать изложение</w:t>
            </w:r>
          </w:p>
        </w:tc>
      </w:tr>
      <w:tr w:rsidR="0093009F" w:rsidRPr="00C92FD9" w:rsidTr="00EA639A">
        <w:tc>
          <w:tcPr>
            <w:tcW w:w="14328" w:type="dxa"/>
            <w:gridSpan w:val="7"/>
          </w:tcPr>
          <w:p w:rsidR="0093009F" w:rsidRPr="001179D8" w:rsidRDefault="0093009F" w:rsidP="004C6A36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1179D8">
              <w:rPr>
                <w:rFonts w:ascii="Times New Roman" w:hAnsi="Times New Roman"/>
                <w:i/>
                <w:sz w:val="28"/>
                <w:szCs w:val="28"/>
              </w:rPr>
              <w:t>Основные группы сложноподчинённых предложений (28ч + 2ч)</w:t>
            </w:r>
          </w:p>
        </w:tc>
      </w:tr>
      <w:tr w:rsidR="0093009F" w:rsidRPr="00C92FD9" w:rsidTr="00EA639A">
        <w:tc>
          <w:tcPr>
            <w:tcW w:w="792" w:type="dxa"/>
          </w:tcPr>
          <w:p w:rsidR="0093009F" w:rsidRDefault="0093009F" w:rsidP="004C6A3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41-43</w:t>
            </w:r>
          </w:p>
        </w:tc>
        <w:tc>
          <w:tcPr>
            <w:tcW w:w="5230" w:type="dxa"/>
          </w:tcPr>
          <w:p w:rsidR="0093009F" w:rsidRDefault="0093009F" w:rsidP="004C6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Сложноподчиненные предложения с придаточными определительными.</w:t>
            </w:r>
          </w:p>
          <w:p w:rsidR="0093009F" w:rsidRDefault="0093009F" w:rsidP="004C6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93009F" w:rsidRDefault="0093009F" w:rsidP="004C6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61A2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Словарный диктант № 1</w:t>
            </w:r>
          </w:p>
          <w:p w:rsidR="0093009F" w:rsidRPr="004303C8" w:rsidRDefault="0093009F" w:rsidP="004C6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25" w:type="dxa"/>
          </w:tcPr>
          <w:p w:rsidR="0093009F" w:rsidRPr="002D3EAE" w:rsidRDefault="0093009F" w:rsidP="004C6A3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829" w:type="dxa"/>
          </w:tcPr>
          <w:p w:rsidR="0093009F" w:rsidRDefault="0093009F" w:rsidP="004C6A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4C6A36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Default="0093009F" w:rsidP="004C6A36">
            <w:pPr>
              <w:rPr>
                <w:rFonts w:ascii="Times New Roman" w:hAnsi="Times New Roman"/>
              </w:rPr>
            </w:pPr>
            <w:r w:rsidRPr="001C55DB">
              <w:rPr>
                <w:rFonts w:ascii="Times New Roman" w:hAnsi="Times New Roman"/>
              </w:rPr>
              <w:t>§</w:t>
            </w:r>
            <w:r>
              <w:rPr>
                <w:rFonts w:ascii="Times New Roman" w:hAnsi="Times New Roman"/>
              </w:rPr>
              <w:t xml:space="preserve"> 22, выполнить упр. 112</w:t>
            </w:r>
          </w:p>
          <w:p w:rsidR="0093009F" w:rsidRPr="002D3EAE" w:rsidRDefault="0093009F" w:rsidP="004C6A3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Выполнить задание в тетради</w:t>
            </w:r>
          </w:p>
        </w:tc>
      </w:tr>
      <w:tr w:rsidR="0093009F" w:rsidRPr="00C92FD9" w:rsidTr="00EA639A">
        <w:tc>
          <w:tcPr>
            <w:tcW w:w="792" w:type="dxa"/>
          </w:tcPr>
          <w:p w:rsidR="0093009F" w:rsidRDefault="0093009F" w:rsidP="004C6A3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44-46</w:t>
            </w:r>
          </w:p>
        </w:tc>
        <w:tc>
          <w:tcPr>
            <w:tcW w:w="5230" w:type="dxa"/>
          </w:tcPr>
          <w:p w:rsidR="0093009F" w:rsidRDefault="0093009F" w:rsidP="004C6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Сложноподчиненные предложения с придаточными изъяснительным.</w:t>
            </w:r>
          </w:p>
          <w:p w:rsidR="0093009F" w:rsidRPr="00322EF8" w:rsidRDefault="0093009F" w:rsidP="004C6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2EF8">
              <w:rPr>
                <w:rFonts w:ascii="Times New Roman" w:hAnsi="Times New Roman"/>
                <w:sz w:val="24"/>
                <w:szCs w:val="24"/>
                <w:lang w:eastAsia="ru-RU"/>
              </w:rPr>
              <w:t>Подготовка к контрольному изложению</w:t>
            </w:r>
          </w:p>
        </w:tc>
        <w:tc>
          <w:tcPr>
            <w:tcW w:w="1925" w:type="dxa"/>
          </w:tcPr>
          <w:p w:rsidR="0093009F" w:rsidRPr="002D3EAE" w:rsidRDefault="0093009F" w:rsidP="004C6A3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829" w:type="dxa"/>
          </w:tcPr>
          <w:p w:rsidR="0093009F" w:rsidRDefault="0093009F" w:rsidP="004C6A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4C6A36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4C6A36">
            <w:pPr>
              <w:rPr>
                <w:rFonts w:ascii="Times New Roman" w:hAnsi="Times New Roman"/>
              </w:rPr>
            </w:pPr>
            <w:r w:rsidRPr="001C55DB">
              <w:rPr>
                <w:rFonts w:ascii="Times New Roman" w:hAnsi="Times New Roman"/>
              </w:rPr>
              <w:t>§</w:t>
            </w:r>
            <w:r>
              <w:rPr>
                <w:rFonts w:ascii="Times New Roman" w:hAnsi="Times New Roman"/>
              </w:rPr>
              <w:t xml:space="preserve"> 23, выполнить упр. 118</w:t>
            </w:r>
          </w:p>
        </w:tc>
      </w:tr>
      <w:tr w:rsidR="0093009F" w:rsidRPr="00C92FD9" w:rsidTr="00EA639A">
        <w:tc>
          <w:tcPr>
            <w:tcW w:w="792" w:type="dxa"/>
          </w:tcPr>
          <w:p w:rsidR="0093009F" w:rsidRDefault="0093009F" w:rsidP="004C6A3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5230" w:type="dxa"/>
          </w:tcPr>
          <w:p w:rsidR="0093009F" w:rsidRPr="004C6A36" w:rsidRDefault="0093009F" w:rsidP="004C6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C6A3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/</w:t>
            </w:r>
            <w:r w:rsidRPr="004C6A3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р Контрольное изложение № 1</w:t>
            </w:r>
          </w:p>
        </w:tc>
        <w:tc>
          <w:tcPr>
            <w:tcW w:w="1925" w:type="dxa"/>
          </w:tcPr>
          <w:p w:rsidR="0093009F" w:rsidRPr="002D3EAE" w:rsidRDefault="0093009F" w:rsidP="004C6A3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29" w:type="dxa"/>
          </w:tcPr>
          <w:p w:rsidR="0093009F" w:rsidRDefault="0093009F" w:rsidP="004C6A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4C6A36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4C6A36">
            <w:pPr>
              <w:rPr>
                <w:rFonts w:ascii="Times New Roman" w:hAnsi="Times New Roman"/>
              </w:rPr>
            </w:pPr>
          </w:p>
        </w:tc>
      </w:tr>
      <w:tr w:rsidR="0093009F" w:rsidRPr="00C92FD9" w:rsidTr="00EA639A">
        <w:tc>
          <w:tcPr>
            <w:tcW w:w="792" w:type="dxa"/>
          </w:tcPr>
          <w:p w:rsidR="0093009F" w:rsidRDefault="0093009F" w:rsidP="004C6A3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48-49</w:t>
            </w:r>
          </w:p>
        </w:tc>
        <w:tc>
          <w:tcPr>
            <w:tcW w:w="5230" w:type="dxa"/>
          </w:tcPr>
          <w:p w:rsidR="0093009F" w:rsidRPr="0093660F" w:rsidRDefault="0093009F" w:rsidP="004C6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Сложноподчиненные предложения с придаточными обстоятельственными</w:t>
            </w:r>
          </w:p>
        </w:tc>
        <w:tc>
          <w:tcPr>
            <w:tcW w:w="1925" w:type="dxa"/>
          </w:tcPr>
          <w:p w:rsidR="0093009F" w:rsidRPr="002D3EAE" w:rsidRDefault="0093009F" w:rsidP="004C6A3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29" w:type="dxa"/>
          </w:tcPr>
          <w:p w:rsidR="0093009F" w:rsidRDefault="0093009F" w:rsidP="004C6A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4C6A36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4C6A36">
            <w:pPr>
              <w:rPr>
                <w:rFonts w:ascii="Times New Roman" w:hAnsi="Times New Roman"/>
              </w:rPr>
            </w:pPr>
            <w:r w:rsidRPr="001C55DB">
              <w:rPr>
                <w:rFonts w:ascii="Times New Roman" w:hAnsi="Times New Roman"/>
              </w:rPr>
              <w:t>§</w:t>
            </w:r>
            <w:r>
              <w:rPr>
                <w:rFonts w:ascii="Times New Roman" w:hAnsi="Times New Roman"/>
              </w:rPr>
              <w:t xml:space="preserve"> 24, выполнить задания в тетради</w:t>
            </w:r>
          </w:p>
        </w:tc>
      </w:tr>
      <w:tr w:rsidR="0093009F" w:rsidRPr="00C92FD9" w:rsidTr="00EA639A">
        <w:tc>
          <w:tcPr>
            <w:tcW w:w="792" w:type="dxa"/>
          </w:tcPr>
          <w:p w:rsidR="0093009F" w:rsidRDefault="0093009F" w:rsidP="004C6A3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50-51</w:t>
            </w:r>
          </w:p>
        </w:tc>
        <w:tc>
          <w:tcPr>
            <w:tcW w:w="5230" w:type="dxa"/>
          </w:tcPr>
          <w:p w:rsidR="0093009F" w:rsidRDefault="0093009F" w:rsidP="004C6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Сложноподчиненные предложения с придаточными цели</w:t>
            </w:r>
          </w:p>
        </w:tc>
        <w:tc>
          <w:tcPr>
            <w:tcW w:w="1925" w:type="dxa"/>
          </w:tcPr>
          <w:p w:rsidR="0093009F" w:rsidRPr="002D3EAE" w:rsidRDefault="0093009F" w:rsidP="004C6A3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29" w:type="dxa"/>
          </w:tcPr>
          <w:p w:rsidR="0093009F" w:rsidRDefault="0093009F" w:rsidP="004C6A3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4C6A36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4C6A36">
            <w:pPr>
              <w:rPr>
                <w:rFonts w:ascii="Times New Roman" w:hAnsi="Times New Roman"/>
              </w:rPr>
            </w:pPr>
            <w:r w:rsidRPr="001C55DB">
              <w:rPr>
                <w:rFonts w:ascii="Times New Roman" w:hAnsi="Times New Roman"/>
              </w:rPr>
              <w:t>§</w:t>
            </w:r>
            <w:r>
              <w:rPr>
                <w:rFonts w:ascii="Times New Roman" w:hAnsi="Times New Roman"/>
              </w:rPr>
              <w:t xml:space="preserve"> 24, выполнить задания в тетради</w:t>
            </w:r>
          </w:p>
        </w:tc>
      </w:tr>
      <w:tr w:rsidR="0093009F" w:rsidRPr="00C92FD9" w:rsidTr="00EA639A">
        <w:tc>
          <w:tcPr>
            <w:tcW w:w="792" w:type="dxa"/>
          </w:tcPr>
          <w:p w:rsidR="0093009F" w:rsidRDefault="0093009F" w:rsidP="00326CF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52-53</w:t>
            </w:r>
          </w:p>
        </w:tc>
        <w:tc>
          <w:tcPr>
            <w:tcW w:w="5230" w:type="dxa"/>
          </w:tcPr>
          <w:p w:rsidR="0093009F" w:rsidRDefault="0093009F" w:rsidP="00326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Сложноподчиненные предложения с придаточными причины, времени и места</w:t>
            </w:r>
          </w:p>
        </w:tc>
        <w:tc>
          <w:tcPr>
            <w:tcW w:w="1925" w:type="dxa"/>
          </w:tcPr>
          <w:p w:rsidR="0093009F" w:rsidRPr="002D3EAE" w:rsidRDefault="0093009F" w:rsidP="00326CF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29" w:type="dxa"/>
          </w:tcPr>
          <w:p w:rsidR="0093009F" w:rsidRDefault="0093009F" w:rsidP="00326CF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326CF2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326CF2">
            <w:pPr>
              <w:rPr>
                <w:rFonts w:ascii="Times New Roman" w:hAnsi="Times New Roman"/>
              </w:rPr>
            </w:pPr>
            <w:r w:rsidRPr="001C55DB">
              <w:rPr>
                <w:rFonts w:ascii="Times New Roman" w:hAnsi="Times New Roman"/>
              </w:rPr>
              <w:t>§</w:t>
            </w:r>
            <w:r>
              <w:rPr>
                <w:rFonts w:ascii="Times New Roman" w:hAnsi="Times New Roman"/>
              </w:rPr>
              <w:t xml:space="preserve"> 25, выполнить индивидуальные задания</w:t>
            </w:r>
          </w:p>
        </w:tc>
      </w:tr>
      <w:tr w:rsidR="0093009F" w:rsidRPr="00C92FD9" w:rsidTr="00EA639A">
        <w:tc>
          <w:tcPr>
            <w:tcW w:w="792" w:type="dxa"/>
          </w:tcPr>
          <w:p w:rsidR="0093009F" w:rsidRDefault="0093009F" w:rsidP="00326CF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54-55</w:t>
            </w:r>
          </w:p>
        </w:tc>
        <w:tc>
          <w:tcPr>
            <w:tcW w:w="5230" w:type="dxa"/>
          </w:tcPr>
          <w:p w:rsidR="0093009F" w:rsidRDefault="0093009F" w:rsidP="00326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Сложноподчиненные предложения с придаточными уступки</w:t>
            </w:r>
          </w:p>
        </w:tc>
        <w:tc>
          <w:tcPr>
            <w:tcW w:w="1925" w:type="dxa"/>
          </w:tcPr>
          <w:p w:rsidR="0093009F" w:rsidRPr="002D3EAE" w:rsidRDefault="0093009F" w:rsidP="00326CF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29" w:type="dxa"/>
          </w:tcPr>
          <w:p w:rsidR="0093009F" w:rsidRDefault="0093009F" w:rsidP="00326CF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326CF2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326CF2">
            <w:pPr>
              <w:rPr>
                <w:rFonts w:ascii="Times New Roman" w:hAnsi="Times New Roman"/>
              </w:rPr>
            </w:pPr>
            <w:r w:rsidRPr="001C55DB">
              <w:rPr>
                <w:rFonts w:ascii="Times New Roman" w:hAnsi="Times New Roman"/>
              </w:rPr>
              <w:t>§</w:t>
            </w:r>
            <w:r>
              <w:rPr>
                <w:rFonts w:ascii="Times New Roman" w:hAnsi="Times New Roman"/>
              </w:rPr>
              <w:t xml:space="preserve"> 26, выполнить задание в тетради</w:t>
            </w:r>
          </w:p>
        </w:tc>
      </w:tr>
      <w:tr w:rsidR="0093009F" w:rsidRPr="00C92FD9" w:rsidTr="00EA639A">
        <w:tc>
          <w:tcPr>
            <w:tcW w:w="792" w:type="dxa"/>
          </w:tcPr>
          <w:p w:rsidR="0093009F" w:rsidRDefault="0093009F" w:rsidP="00326CF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56-57</w:t>
            </w:r>
          </w:p>
        </w:tc>
        <w:tc>
          <w:tcPr>
            <w:tcW w:w="5230" w:type="dxa"/>
          </w:tcPr>
          <w:p w:rsidR="0093009F" w:rsidRDefault="0093009F" w:rsidP="00326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Сложноподчиненные предложения с придаточными следствия</w:t>
            </w:r>
          </w:p>
        </w:tc>
        <w:tc>
          <w:tcPr>
            <w:tcW w:w="1925" w:type="dxa"/>
          </w:tcPr>
          <w:p w:rsidR="0093009F" w:rsidRPr="002D3EAE" w:rsidRDefault="0093009F" w:rsidP="00326CF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29" w:type="dxa"/>
          </w:tcPr>
          <w:p w:rsidR="0093009F" w:rsidRDefault="0093009F" w:rsidP="00326CF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326CF2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326CF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Выполнить упр.137</w:t>
            </w:r>
          </w:p>
        </w:tc>
      </w:tr>
      <w:tr w:rsidR="0093009F" w:rsidRPr="00C92FD9" w:rsidTr="00EA639A">
        <w:tc>
          <w:tcPr>
            <w:tcW w:w="792" w:type="dxa"/>
          </w:tcPr>
          <w:p w:rsidR="0093009F" w:rsidRDefault="0093009F" w:rsidP="00326CF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58-59</w:t>
            </w:r>
          </w:p>
        </w:tc>
        <w:tc>
          <w:tcPr>
            <w:tcW w:w="5230" w:type="dxa"/>
          </w:tcPr>
          <w:p w:rsidR="0093009F" w:rsidRDefault="0093009F" w:rsidP="00326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Сложноподчиненные предложения с придаточными образа действия, меры и степени</w:t>
            </w:r>
          </w:p>
        </w:tc>
        <w:tc>
          <w:tcPr>
            <w:tcW w:w="1925" w:type="dxa"/>
          </w:tcPr>
          <w:p w:rsidR="0093009F" w:rsidRPr="002D3EAE" w:rsidRDefault="0093009F" w:rsidP="00326CF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29" w:type="dxa"/>
          </w:tcPr>
          <w:p w:rsidR="0093009F" w:rsidRDefault="0093009F" w:rsidP="00326CF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326CF2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326CF2">
            <w:pPr>
              <w:rPr>
                <w:rFonts w:ascii="Times New Roman" w:hAnsi="Times New Roman"/>
              </w:rPr>
            </w:pPr>
            <w:r w:rsidRPr="001C55DB">
              <w:rPr>
                <w:rFonts w:ascii="Times New Roman" w:hAnsi="Times New Roman"/>
              </w:rPr>
              <w:t>§</w:t>
            </w:r>
            <w:r>
              <w:rPr>
                <w:rFonts w:ascii="Times New Roman" w:hAnsi="Times New Roman"/>
              </w:rPr>
              <w:t xml:space="preserve"> 27, выполнить упр. 157</w:t>
            </w:r>
          </w:p>
        </w:tc>
      </w:tr>
      <w:tr w:rsidR="0093009F" w:rsidRPr="00C92FD9" w:rsidTr="00EA639A">
        <w:tc>
          <w:tcPr>
            <w:tcW w:w="792" w:type="dxa"/>
          </w:tcPr>
          <w:p w:rsidR="0093009F" w:rsidRDefault="0093009F" w:rsidP="00326CF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60-61</w:t>
            </w:r>
          </w:p>
        </w:tc>
        <w:tc>
          <w:tcPr>
            <w:tcW w:w="5230" w:type="dxa"/>
          </w:tcPr>
          <w:p w:rsidR="0093009F" w:rsidRDefault="0093009F" w:rsidP="00326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Сложноподчиненные предложения с придаточными сравнительными</w:t>
            </w:r>
          </w:p>
        </w:tc>
        <w:tc>
          <w:tcPr>
            <w:tcW w:w="1925" w:type="dxa"/>
          </w:tcPr>
          <w:p w:rsidR="0093009F" w:rsidRPr="002D3EAE" w:rsidRDefault="0093009F" w:rsidP="00326CF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29" w:type="dxa"/>
          </w:tcPr>
          <w:p w:rsidR="0093009F" w:rsidRDefault="0093009F" w:rsidP="00326CF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326CF2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326CF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Выполнить упражнение 163</w:t>
            </w:r>
          </w:p>
        </w:tc>
      </w:tr>
      <w:tr w:rsidR="0093009F" w:rsidRPr="00C92FD9" w:rsidTr="00EA639A">
        <w:tc>
          <w:tcPr>
            <w:tcW w:w="792" w:type="dxa"/>
          </w:tcPr>
          <w:p w:rsidR="0093009F" w:rsidRPr="00EA639A" w:rsidRDefault="0093009F" w:rsidP="00326CF2">
            <w:pPr>
              <w:rPr>
                <w:rFonts w:ascii="Times New Roman" w:hAnsi="Times New Roman"/>
              </w:rPr>
            </w:pPr>
            <w:r w:rsidRPr="00EA639A">
              <w:rPr>
                <w:rFonts w:ascii="Times New Roman" w:hAnsi="Times New Roman"/>
              </w:rPr>
              <w:t>62</w:t>
            </w:r>
          </w:p>
        </w:tc>
        <w:tc>
          <w:tcPr>
            <w:tcW w:w="5230" w:type="dxa"/>
          </w:tcPr>
          <w:p w:rsidR="0093009F" w:rsidRPr="00EA639A" w:rsidRDefault="0093009F" w:rsidP="00326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639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Рр Сочинение по картине В.Фельдмана «Родина» </w:t>
            </w:r>
          </w:p>
        </w:tc>
        <w:tc>
          <w:tcPr>
            <w:tcW w:w="1925" w:type="dxa"/>
          </w:tcPr>
          <w:p w:rsidR="0093009F" w:rsidRPr="002D3EAE" w:rsidRDefault="0093009F" w:rsidP="00326CF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29" w:type="dxa"/>
          </w:tcPr>
          <w:p w:rsidR="0093009F" w:rsidRDefault="0093009F" w:rsidP="00326CF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326CF2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326CF2">
            <w:pPr>
              <w:rPr>
                <w:rFonts w:ascii="Times New Roman" w:hAnsi="Times New Roman"/>
              </w:rPr>
            </w:pPr>
          </w:p>
        </w:tc>
      </w:tr>
      <w:tr w:rsidR="0093009F" w:rsidRPr="00C92FD9" w:rsidTr="00EA639A">
        <w:tc>
          <w:tcPr>
            <w:tcW w:w="792" w:type="dxa"/>
          </w:tcPr>
          <w:p w:rsidR="0093009F" w:rsidRDefault="0093009F" w:rsidP="00326CF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63-64</w:t>
            </w:r>
          </w:p>
        </w:tc>
        <w:tc>
          <w:tcPr>
            <w:tcW w:w="5230" w:type="dxa"/>
          </w:tcPr>
          <w:p w:rsidR="0093009F" w:rsidRDefault="0093009F" w:rsidP="00326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Сложноподчиненные предложения с несколькими придаточными</w:t>
            </w:r>
          </w:p>
        </w:tc>
        <w:tc>
          <w:tcPr>
            <w:tcW w:w="1925" w:type="dxa"/>
          </w:tcPr>
          <w:p w:rsidR="0093009F" w:rsidRPr="002D3EAE" w:rsidRDefault="0093009F" w:rsidP="00326CF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29" w:type="dxa"/>
          </w:tcPr>
          <w:p w:rsidR="0093009F" w:rsidRDefault="0093009F" w:rsidP="00326CF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326CF2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326CF2">
            <w:pPr>
              <w:rPr>
                <w:rFonts w:ascii="Times New Roman" w:hAnsi="Times New Roman"/>
              </w:rPr>
            </w:pPr>
            <w:r w:rsidRPr="001C55DB">
              <w:rPr>
                <w:rFonts w:ascii="Times New Roman" w:hAnsi="Times New Roman"/>
              </w:rPr>
              <w:t>§</w:t>
            </w:r>
            <w:r>
              <w:rPr>
                <w:rFonts w:ascii="Times New Roman" w:hAnsi="Times New Roman"/>
              </w:rPr>
              <w:t xml:space="preserve"> 28, выполнить индивидуальные задания</w:t>
            </w:r>
          </w:p>
        </w:tc>
      </w:tr>
      <w:tr w:rsidR="0093009F" w:rsidRPr="00C92FD9" w:rsidTr="00EA639A">
        <w:tc>
          <w:tcPr>
            <w:tcW w:w="792" w:type="dxa"/>
          </w:tcPr>
          <w:p w:rsidR="0093009F" w:rsidRDefault="0093009F" w:rsidP="00326CF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</w:t>
            </w:r>
          </w:p>
        </w:tc>
        <w:tc>
          <w:tcPr>
            <w:tcW w:w="5230" w:type="dxa"/>
          </w:tcPr>
          <w:p w:rsidR="0093009F" w:rsidRPr="004C6A36" w:rsidRDefault="0093009F" w:rsidP="00326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Р/р </w:t>
            </w:r>
            <w:r w:rsidRPr="004C6A3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Контрольное изложение № 2</w:t>
            </w:r>
          </w:p>
        </w:tc>
        <w:tc>
          <w:tcPr>
            <w:tcW w:w="1925" w:type="dxa"/>
          </w:tcPr>
          <w:p w:rsidR="0093009F" w:rsidRDefault="0093009F" w:rsidP="00326CF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29" w:type="dxa"/>
          </w:tcPr>
          <w:p w:rsidR="0093009F" w:rsidRDefault="0093009F" w:rsidP="00326CF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326CF2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326CF2">
            <w:pPr>
              <w:rPr>
                <w:rFonts w:ascii="Times New Roman" w:hAnsi="Times New Roman"/>
              </w:rPr>
            </w:pPr>
          </w:p>
        </w:tc>
      </w:tr>
      <w:tr w:rsidR="0093009F" w:rsidRPr="00C92FD9" w:rsidTr="00EA639A">
        <w:tc>
          <w:tcPr>
            <w:tcW w:w="792" w:type="dxa"/>
          </w:tcPr>
          <w:p w:rsidR="0093009F" w:rsidRDefault="0093009F" w:rsidP="00326CF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</w:t>
            </w:r>
          </w:p>
        </w:tc>
        <w:tc>
          <w:tcPr>
            <w:tcW w:w="5230" w:type="dxa"/>
          </w:tcPr>
          <w:p w:rsidR="0093009F" w:rsidRDefault="0093009F" w:rsidP="00326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Синтаксический разбор сложноподчиненного предложения </w:t>
            </w:r>
          </w:p>
        </w:tc>
        <w:tc>
          <w:tcPr>
            <w:tcW w:w="1925" w:type="dxa"/>
          </w:tcPr>
          <w:p w:rsidR="0093009F" w:rsidRPr="002D3EAE" w:rsidRDefault="0093009F" w:rsidP="00326CF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29" w:type="dxa"/>
          </w:tcPr>
          <w:p w:rsidR="0093009F" w:rsidRDefault="0093009F" w:rsidP="00326CF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326CF2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326CF2">
            <w:pPr>
              <w:rPr>
                <w:rFonts w:ascii="Times New Roman" w:hAnsi="Times New Roman"/>
              </w:rPr>
            </w:pPr>
            <w:r w:rsidRPr="001C55DB">
              <w:rPr>
                <w:rFonts w:ascii="Times New Roman" w:hAnsi="Times New Roman"/>
              </w:rPr>
              <w:t>§</w:t>
            </w:r>
            <w:r>
              <w:rPr>
                <w:rFonts w:ascii="Times New Roman" w:hAnsi="Times New Roman"/>
              </w:rPr>
              <w:t xml:space="preserve"> 29, выполнить задание в тетради</w:t>
            </w:r>
          </w:p>
        </w:tc>
      </w:tr>
      <w:tr w:rsidR="0093009F" w:rsidRPr="00C92FD9" w:rsidTr="00EA639A">
        <w:tc>
          <w:tcPr>
            <w:tcW w:w="792" w:type="dxa"/>
          </w:tcPr>
          <w:p w:rsidR="0093009F" w:rsidRDefault="0093009F" w:rsidP="00326CF2">
            <w:pPr>
              <w:rPr>
                <w:rFonts w:ascii="Times New Roman" w:hAnsi="Times New Roman"/>
              </w:rPr>
            </w:pPr>
          </w:p>
        </w:tc>
        <w:tc>
          <w:tcPr>
            <w:tcW w:w="5230" w:type="dxa"/>
          </w:tcPr>
          <w:p w:rsidR="0093009F" w:rsidRDefault="0093009F" w:rsidP="00326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Зачёт № 2. </w:t>
            </w:r>
            <w:r w:rsidRPr="008257F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Контрольное тестирование (задания с кратким выбором ответа) № 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</w:t>
            </w:r>
            <w:r w:rsidRPr="008257F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по теме «Сложно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подч</w:t>
            </w:r>
            <w:r w:rsidRPr="008257F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иненные предложения»</w:t>
            </w:r>
          </w:p>
        </w:tc>
        <w:tc>
          <w:tcPr>
            <w:tcW w:w="1925" w:type="dxa"/>
          </w:tcPr>
          <w:p w:rsidR="0093009F" w:rsidRDefault="0093009F" w:rsidP="00326CF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29" w:type="dxa"/>
          </w:tcPr>
          <w:p w:rsidR="0093009F" w:rsidRDefault="0093009F" w:rsidP="00326CF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326CF2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326CF2">
            <w:pPr>
              <w:rPr>
                <w:rFonts w:ascii="Times New Roman" w:hAnsi="Times New Roman"/>
              </w:rPr>
            </w:pPr>
          </w:p>
        </w:tc>
      </w:tr>
      <w:tr w:rsidR="0093009F" w:rsidRPr="00C92FD9" w:rsidTr="00EA639A">
        <w:tc>
          <w:tcPr>
            <w:tcW w:w="792" w:type="dxa"/>
          </w:tcPr>
          <w:p w:rsidR="0093009F" w:rsidRDefault="0093009F" w:rsidP="00326CF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</w:t>
            </w:r>
          </w:p>
        </w:tc>
        <w:tc>
          <w:tcPr>
            <w:tcW w:w="5230" w:type="dxa"/>
          </w:tcPr>
          <w:p w:rsidR="0093009F" w:rsidRDefault="0093009F" w:rsidP="00326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Пунктуационный разбор сложноподчиненного предложения</w:t>
            </w:r>
          </w:p>
          <w:p w:rsidR="0093009F" w:rsidRDefault="0093009F" w:rsidP="00326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68D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Словарный диктант № 2</w:t>
            </w:r>
          </w:p>
        </w:tc>
        <w:tc>
          <w:tcPr>
            <w:tcW w:w="1925" w:type="dxa"/>
          </w:tcPr>
          <w:p w:rsidR="0093009F" w:rsidRPr="002D3EAE" w:rsidRDefault="0093009F" w:rsidP="00326CF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29" w:type="dxa"/>
          </w:tcPr>
          <w:p w:rsidR="0093009F" w:rsidRDefault="0093009F" w:rsidP="00326CF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326CF2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326CF2">
            <w:pPr>
              <w:rPr>
                <w:rFonts w:ascii="Times New Roman" w:hAnsi="Times New Roman"/>
              </w:rPr>
            </w:pPr>
            <w:r w:rsidRPr="001C55DB">
              <w:rPr>
                <w:rFonts w:ascii="Times New Roman" w:hAnsi="Times New Roman"/>
              </w:rPr>
              <w:t>§</w:t>
            </w:r>
            <w:r>
              <w:rPr>
                <w:rFonts w:ascii="Times New Roman" w:hAnsi="Times New Roman"/>
              </w:rPr>
              <w:t xml:space="preserve"> 30, выполнить задание в тетради</w:t>
            </w:r>
          </w:p>
        </w:tc>
      </w:tr>
      <w:tr w:rsidR="0093009F" w:rsidRPr="00C92FD9" w:rsidTr="00EA639A">
        <w:tc>
          <w:tcPr>
            <w:tcW w:w="792" w:type="dxa"/>
          </w:tcPr>
          <w:p w:rsidR="0093009F" w:rsidRDefault="0093009F" w:rsidP="00326CF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</w:t>
            </w:r>
          </w:p>
        </w:tc>
        <w:tc>
          <w:tcPr>
            <w:tcW w:w="5230" w:type="dxa"/>
          </w:tcPr>
          <w:p w:rsidR="0093009F" w:rsidRPr="00890A0D" w:rsidRDefault="0093009F" w:rsidP="00326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90A0D">
              <w:rPr>
                <w:rFonts w:ascii="Times New Roman" w:hAnsi="Times New Roman"/>
                <w:sz w:val="24"/>
                <w:szCs w:val="24"/>
                <w:lang w:eastAsia="ru-RU"/>
              </w:rPr>
              <w:t>Повторение.подготовка к контрольному диктанту.</w:t>
            </w:r>
          </w:p>
          <w:p w:rsidR="0093009F" w:rsidRPr="00890A0D" w:rsidRDefault="0093009F" w:rsidP="00326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25" w:type="dxa"/>
          </w:tcPr>
          <w:p w:rsidR="0093009F" w:rsidRPr="002D3EAE" w:rsidRDefault="0093009F" w:rsidP="00326CF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29" w:type="dxa"/>
          </w:tcPr>
          <w:p w:rsidR="0093009F" w:rsidRDefault="0093009F" w:rsidP="00326CF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326CF2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326CF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Выполнить индивидуальные задания</w:t>
            </w:r>
          </w:p>
        </w:tc>
      </w:tr>
      <w:tr w:rsidR="0093009F" w:rsidRPr="00C92FD9" w:rsidTr="00EA639A">
        <w:tc>
          <w:tcPr>
            <w:tcW w:w="792" w:type="dxa"/>
          </w:tcPr>
          <w:p w:rsidR="0093009F" w:rsidRDefault="0093009F" w:rsidP="00326CF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</w:t>
            </w:r>
          </w:p>
        </w:tc>
        <w:tc>
          <w:tcPr>
            <w:tcW w:w="5230" w:type="dxa"/>
          </w:tcPr>
          <w:p w:rsidR="0093009F" w:rsidRPr="00890A0D" w:rsidRDefault="0093009F" w:rsidP="00326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890A0D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Контрольный диктант № 1  по теме «Сложносочинённые и сложноподчиненные предложения»</w:t>
            </w:r>
          </w:p>
        </w:tc>
        <w:tc>
          <w:tcPr>
            <w:tcW w:w="1925" w:type="dxa"/>
          </w:tcPr>
          <w:p w:rsidR="0093009F" w:rsidRPr="002D3EAE" w:rsidRDefault="0093009F" w:rsidP="00326CF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29" w:type="dxa"/>
          </w:tcPr>
          <w:p w:rsidR="0093009F" w:rsidRDefault="0093009F" w:rsidP="00326CF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326CF2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326CF2">
            <w:pPr>
              <w:rPr>
                <w:rFonts w:ascii="Times New Roman" w:hAnsi="Times New Roman"/>
              </w:rPr>
            </w:pPr>
          </w:p>
        </w:tc>
      </w:tr>
      <w:tr w:rsidR="0093009F" w:rsidRPr="00C92FD9" w:rsidTr="00EA639A">
        <w:tc>
          <w:tcPr>
            <w:tcW w:w="792" w:type="dxa"/>
          </w:tcPr>
          <w:p w:rsidR="0093009F" w:rsidRDefault="0093009F" w:rsidP="00326CF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</w:t>
            </w:r>
          </w:p>
        </w:tc>
        <w:tc>
          <w:tcPr>
            <w:tcW w:w="5230" w:type="dxa"/>
          </w:tcPr>
          <w:p w:rsidR="0093009F" w:rsidRPr="00890A0D" w:rsidRDefault="0093009F" w:rsidP="00326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90A0D">
              <w:rPr>
                <w:rFonts w:ascii="Times New Roman" w:hAnsi="Times New Roman"/>
                <w:sz w:val="24"/>
                <w:szCs w:val="24"/>
                <w:lang w:eastAsia="ru-RU"/>
              </w:rPr>
              <w:t>Работа над ошибками</w:t>
            </w:r>
          </w:p>
        </w:tc>
        <w:tc>
          <w:tcPr>
            <w:tcW w:w="1925" w:type="dxa"/>
          </w:tcPr>
          <w:p w:rsidR="0093009F" w:rsidRDefault="0093009F" w:rsidP="00326CF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29" w:type="dxa"/>
          </w:tcPr>
          <w:p w:rsidR="0093009F" w:rsidRDefault="0093009F" w:rsidP="00326CF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326CF2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326CF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Выполнить индивидуальные задания</w:t>
            </w:r>
          </w:p>
        </w:tc>
      </w:tr>
      <w:tr w:rsidR="0093009F" w:rsidRPr="00C92FD9" w:rsidTr="00EA639A">
        <w:tc>
          <w:tcPr>
            <w:tcW w:w="14328" w:type="dxa"/>
            <w:gridSpan w:val="7"/>
          </w:tcPr>
          <w:p w:rsidR="0093009F" w:rsidRPr="00890A0D" w:rsidRDefault="0093009F" w:rsidP="00326CF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90A0D">
              <w:rPr>
                <w:rFonts w:ascii="Times New Roman" w:hAnsi="Times New Roman"/>
                <w:b/>
                <w:sz w:val="28"/>
                <w:szCs w:val="28"/>
              </w:rPr>
              <w:t>Бессоюзное сложное предложение (11ч + 2 ч)</w:t>
            </w:r>
          </w:p>
        </w:tc>
      </w:tr>
      <w:tr w:rsidR="0093009F" w:rsidRPr="00C92FD9" w:rsidTr="00EA639A">
        <w:tc>
          <w:tcPr>
            <w:tcW w:w="792" w:type="dxa"/>
          </w:tcPr>
          <w:p w:rsidR="0093009F" w:rsidRDefault="0093009F" w:rsidP="00326CF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71</w:t>
            </w:r>
          </w:p>
        </w:tc>
        <w:tc>
          <w:tcPr>
            <w:tcW w:w="5230" w:type="dxa"/>
          </w:tcPr>
          <w:p w:rsidR="0093009F" w:rsidRPr="00890A0D" w:rsidRDefault="0093009F" w:rsidP="00326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90A0D">
              <w:rPr>
                <w:rFonts w:ascii="Times New Roman" w:hAnsi="Times New Roman"/>
                <w:sz w:val="24"/>
                <w:szCs w:val="24"/>
                <w:lang w:eastAsia="ru-RU"/>
              </w:rPr>
              <w:t>Понятие о бессоюзном сложном предложении</w:t>
            </w:r>
          </w:p>
        </w:tc>
        <w:tc>
          <w:tcPr>
            <w:tcW w:w="1925" w:type="dxa"/>
          </w:tcPr>
          <w:p w:rsidR="0093009F" w:rsidRPr="002D3EAE" w:rsidRDefault="0093009F" w:rsidP="00326CF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29" w:type="dxa"/>
          </w:tcPr>
          <w:p w:rsidR="0093009F" w:rsidRDefault="0093009F" w:rsidP="00326CF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326CF2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326CF2">
            <w:pPr>
              <w:rPr>
                <w:rFonts w:ascii="Times New Roman" w:hAnsi="Times New Roman"/>
              </w:rPr>
            </w:pPr>
            <w:r w:rsidRPr="001C55DB">
              <w:rPr>
                <w:rFonts w:ascii="Times New Roman" w:hAnsi="Times New Roman"/>
              </w:rPr>
              <w:t>§</w:t>
            </w:r>
            <w:r>
              <w:rPr>
                <w:rFonts w:ascii="Times New Roman" w:hAnsi="Times New Roman"/>
              </w:rPr>
              <w:t xml:space="preserve"> 31, выполнить задание в тетради</w:t>
            </w:r>
          </w:p>
        </w:tc>
      </w:tr>
      <w:tr w:rsidR="0093009F" w:rsidRPr="00C92FD9" w:rsidTr="00EA639A">
        <w:tc>
          <w:tcPr>
            <w:tcW w:w="792" w:type="dxa"/>
          </w:tcPr>
          <w:p w:rsidR="0093009F" w:rsidRDefault="0093009F" w:rsidP="00326CF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</w:t>
            </w:r>
          </w:p>
        </w:tc>
        <w:tc>
          <w:tcPr>
            <w:tcW w:w="5230" w:type="dxa"/>
          </w:tcPr>
          <w:p w:rsidR="0093009F" w:rsidRPr="00890A0D" w:rsidRDefault="0093009F" w:rsidP="00326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90A0D">
              <w:rPr>
                <w:rFonts w:ascii="Times New Roman" w:hAnsi="Times New Roman"/>
                <w:sz w:val="24"/>
                <w:szCs w:val="24"/>
                <w:lang w:eastAsia="ru-RU"/>
              </w:rPr>
              <w:t>Интонация в бессоюзных сложных предложениях</w:t>
            </w:r>
          </w:p>
        </w:tc>
        <w:tc>
          <w:tcPr>
            <w:tcW w:w="1925" w:type="dxa"/>
          </w:tcPr>
          <w:p w:rsidR="0093009F" w:rsidRPr="002D3EAE" w:rsidRDefault="0093009F" w:rsidP="00326CF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29" w:type="dxa"/>
          </w:tcPr>
          <w:p w:rsidR="0093009F" w:rsidRDefault="0093009F" w:rsidP="00326CF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326CF2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326CF2">
            <w:pPr>
              <w:rPr>
                <w:rFonts w:ascii="Times New Roman" w:hAnsi="Times New Roman"/>
              </w:rPr>
            </w:pPr>
            <w:r w:rsidRPr="001C55DB">
              <w:rPr>
                <w:rFonts w:ascii="Times New Roman" w:hAnsi="Times New Roman"/>
              </w:rPr>
              <w:t>§</w:t>
            </w:r>
            <w:r>
              <w:rPr>
                <w:rFonts w:ascii="Times New Roman" w:hAnsi="Times New Roman"/>
              </w:rPr>
              <w:t xml:space="preserve"> 32, выполнить упр. 190</w:t>
            </w:r>
          </w:p>
        </w:tc>
      </w:tr>
      <w:tr w:rsidR="0093009F" w:rsidRPr="00C92FD9" w:rsidTr="00EA639A">
        <w:tc>
          <w:tcPr>
            <w:tcW w:w="792" w:type="dxa"/>
          </w:tcPr>
          <w:p w:rsidR="0093009F" w:rsidRDefault="0093009F" w:rsidP="00326CF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73-74</w:t>
            </w:r>
          </w:p>
        </w:tc>
        <w:tc>
          <w:tcPr>
            <w:tcW w:w="5230" w:type="dxa"/>
          </w:tcPr>
          <w:p w:rsidR="0093009F" w:rsidRPr="00890A0D" w:rsidRDefault="0093009F" w:rsidP="00326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90A0D">
              <w:rPr>
                <w:rFonts w:ascii="Times New Roman" w:hAnsi="Times New Roman"/>
                <w:sz w:val="24"/>
                <w:szCs w:val="24"/>
                <w:lang w:eastAsia="ru-RU"/>
              </w:rPr>
              <w:t>Бессоюзные сложные предложения со значением перечисления. Запятая и точка с запятой в бессоюзных сложных предложениях</w:t>
            </w:r>
          </w:p>
        </w:tc>
        <w:tc>
          <w:tcPr>
            <w:tcW w:w="1925" w:type="dxa"/>
          </w:tcPr>
          <w:p w:rsidR="0093009F" w:rsidRPr="002D3EAE" w:rsidRDefault="0093009F" w:rsidP="00326CF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29" w:type="dxa"/>
          </w:tcPr>
          <w:p w:rsidR="0093009F" w:rsidRDefault="0093009F" w:rsidP="00326CF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326CF2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326CF2">
            <w:pPr>
              <w:rPr>
                <w:rFonts w:ascii="Times New Roman" w:hAnsi="Times New Roman"/>
              </w:rPr>
            </w:pPr>
            <w:r w:rsidRPr="001C55DB">
              <w:rPr>
                <w:rFonts w:ascii="Times New Roman" w:hAnsi="Times New Roman"/>
              </w:rPr>
              <w:t>§</w:t>
            </w:r>
            <w:r>
              <w:rPr>
                <w:rFonts w:ascii="Times New Roman" w:hAnsi="Times New Roman"/>
              </w:rPr>
              <w:t xml:space="preserve"> 33, выполнить упр. 193</w:t>
            </w:r>
          </w:p>
        </w:tc>
      </w:tr>
      <w:tr w:rsidR="0093009F" w:rsidRPr="00C92FD9" w:rsidTr="00EA639A">
        <w:tc>
          <w:tcPr>
            <w:tcW w:w="792" w:type="dxa"/>
          </w:tcPr>
          <w:p w:rsidR="0093009F" w:rsidRDefault="0093009F" w:rsidP="00326CF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5230" w:type="dxa"/>
          </w:tcPr>
          <w:p w:rsidR="0093009F" w:rsidRPr="00890A0D" w:rsidRDefault="0093009F" w:rsidP="00326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90A0D">
              <w:rPr>
                <w:rFonts w:ascii="Times New Roman" w:hAnsi="Times New Roman"/>
                <w:sz w:val="24"/>
                <w:szCs w:val="24"/>
                <w:lang w:eastAsia="ru-RU"/>
              </w:rPr>
              <w:t>Рр Сочинение по упр. 192</w:t>
            </w:r>
          </w:p>
        </w:tc>
        <w:tc>
          <w:tcPr>
            <w:tcW w:w="1925" w:type="dxa"/>
          </w:tcPr>
          <w:p w:rsidR="0093009F" w:rsidRPr="002D3EAE" w:rsidRDefault="0093009F" w:rsidP="00326CF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29" w:type="dxa"/>
          </w:tcPr>
          <w:p w:rsidR="0093009F" w:rsidRDefault="0093009F" w:rsidP="00326CF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326CF2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326CF2">
            <w:pPr>
              <w:rPr>
                <w:rFonts w:ascii="Times New Roman" w:hAnsi="Times New Roman"/>
              </w:rPr>
            </w:pPr>
          </w:p>
        </w:tc>
      </w:tr>
      <w:tr w:rsidR="0093009F" w:rsidRPr="00C92FD9" w:rsidTr="00EA639A">
        <w:tc>
          <w:tcPr>
            <w:tcW w:w="792" w:type="dxa"/>
          </w:tcPr>
          <w:p w:rsidR="0093009F" w:rsidRDefault="0093009F" w:rsidP="00326CF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76-77</w:t>
            </w:r>
          </w:p>
        </w:tc>
        <w:tc>
          <w:tcPr>
            <w:tcW w:w="5230" w:type="dxa"/>
          </w:tcPr>
          <w:p w:rsidR="0093009F" w:rsidRPr="00890A0D" w:rsidRDefault="0093009F" w:rsidP="00326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90A0D">
              <w:rPr>
                <w:rFonts w:ascii="Times New Roman" w:hAnsi="Times New Roman"/>
                <w:sz w:val="24"/>
                <w:szCs w:val="24"/>
                <w:lang w:eastAsia="ru-RU"/>
              </w:rPr>
              <w:t>Бессоюзное сложное предложение со значением причины, пояснения, дополнения. Двоеточие в бессоюзном сложном предложении</w:t>
            </w:r>
          </w:p>
        </w:tc>
        <w:tc>
          <w:tcPr>
            <w:tcW w:w="1925" w:type="dxa"/>
          </w:tcPr>
          <w:p w:rsidR="0093009F" w:rsidRPr="002D3EAE" w:rsidRDefault="0093009F" w:rsidP="00326CF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29" w:type="dxa"/>
          </w:tcPr>
          <w:p w:rsidR="0093009F" w:rsidRDefault="0093009F" w:rsidP="00326CF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326CF2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326CF2">
            <w:pPr>
              <w:rPr>
                <w:rFonts w:ascii="Times New Roman" w:hAnsi="Times New Roman"/>
              </w:rPr>
            </w:pPr>
            <w:r w:rsidRPr="001C55DB">
              <w:rPr>
                <w:rFonts w:ascii="Times New Roman" w:hAnsi="Times New Roman"/>
              </w:rPr>
              <w:t>§</w:t>
            </w:r>
            <w:r>
              <w:rPr>
                <w:rFonts w:ascii="Times New Roman" w:hAnsi="Times New Roman"/>
              </w:rPr>
              <w:t xml:space="preserve"> 34, выполнить упр. 198</w:t>
            </w:r>
          </w:p>
        </w:tc>
      </w:tr>
      <w:tr w:rsidR="0093009F" w:rsidRPr="00C92FD9" w:rsidTr="00EA639A">
        <w:tc>
          <w:tcPr>
            <w:tcW w:w="792" w:type="dxa"/>
          </w:tcPr>
          <w:p w:rsidR="0093009F" w:rsidRDefault="0093009F" w:rsidP="00326CF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78</w:t>
            </w:r>
          </w:p>
        </w:tc>
        <w:tc>
          <w:tcPr>
            <w:tcW w:w="5230" w:type="dxa"/>
          </w:tcPr>
          <w:p w:rsidR="0093009F" w:rsidRPr="00890A0D" w:rsidRDefault="0093009F" w:rsidP="00326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90A0D">
              <w:rPr>
                <w:rFonts w:ascii="Times New Roman" w:hAnsi="Times New Roman"/>
                <w:sz w:val="24"/>
                <w:szCs w:val="24"/>
                <w:lang w:eastAsia="ru-RU"/>
              </w:rPr>
              <w:t>Бессоюзное сложное предложение со значением противопоставления, времени, условия и следствия. Тире в бессоюзном сложном предложении</w:t>
            </w:r>
          </w:p>
        </w:tc>
        <w:tc>
          <w:tcPr>
            <w:tcW w:w="1925" w:type="dxa"/>
          </w:tcPr>
          <w:p w:rsidR="0093009F" w:rsidRPr="002D3EAE" w:rsidRDefault="0093009F" w:rsidP="00326CF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29" w:type="dxa"/>
          </w:tcPr>
          <w:p w:rsidR="0093009F" w:rsidRDefault="0093009F" w:rsidP="00326CF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326CF2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326CF2">
            <w:pPr>
              <w:rPr>
                <w:rFonts w:ascii="Times New Roman" w:hAnsi="Times New Roman"/>
              </w:rPr>
            </w:pPr>
            <w:r w:rsidRPr="001C55DB">
              <w:rPr>
                <w:rFonts w:ascii="Times New Roman" w:hAnsi="Times New Roman"/>
              </w:rPr>
              <w:t>§</w:t>
            </w:r>
            <w:r>
              <w:rPr>
                <w:rFonts w:ascii="Times New Roman" w:hAnsi="Times New Roman"/>
              </w:rPr>
              <w:t xml:space="preserve"> 35, выполнить упр. 201</w:t>
            </w:r>
          </w:p>
        </w:tc>
      </w:tr>
      <w:tr w:rsidR="0093009F" w:rsidRPr="00C92FD9" w:rsidTr="00EA639A">
        <w:tc>
          <w:tcPr>
            <w:tcW w:w="792" w:type="dxa"/>
          </w:tcPr>
          <w:p w:rsidR="0093009F" w:rsidRDefault="0093009F" w:rsidP="00326CF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</w:t>
            </w:r>
          </w:p>
        </w:tc>
        <w:tc>
          <w:tcPr>
            <w:tcW w:w="5230" w:type="dxa"/>
          </w:tcPr>
          <w:p w:rsidR="0093009F" w:rsidRPr="00890A0D" w:rsidRDefault="0093009F" w:rsidP="00326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890A0D">
              <w:rPr>
                <w:rFonts w:ascii="Times New Roman" w:hAnsi="Times New Roman"/>
                <w:sz w:val="24"/>
                <w:szCs w:val="24"/>
                <w:lang w:eastAsia="ru-RU"/>
              </w:rPr>
              <w:t>Рр Сочинение по картине Н.Ромадина «Село Хмелёвка»</w:t>
            </w:r>
          </w:p>
        </w:tc>
        <w:tc>
          <w:tcPr>
            <w:tcW w:w="1925" w:type="dxa"/>
          </w:tcPr>
          <w:p w:rsidR="0093009F" w:rsidRPr="002D3EAE" w:rsidRDefault="0093009F" w:rsidP="00326CF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29" w:type="dxa"/>
          </w:tcPr>
          <w:p w:rsidR="0093009F" w:rsidRDefault="0093009F" w:rsidP="00326CF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326CF2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326CF2">
            <w:pPr>
              <w:rPr>
                <w:rFonts w:ascii="Times New Roman" w:hAnsi="Times New Roman"/>
              </w:rPr>
            </w:pPr>
          </w:p>
        </w:tc>
      </w:tr>
      <w:tr w:rsidR="0093009F" w:rsidRPr="00C92FD9" w:rsidTr="00EA639A">
        <w:tc>
          <w:tcPr>
            <w:tcW w:w="792" w:type="dxa"/>
          </w:tcPr>
          <w:p w:rsidR="0093009F" w:rsidRDefault="0093009F" w:rsidP="00326CF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</w:t>
            </w:r>
          </w:p>
        </w:tc>
        <w:tc>
          <w:tcPr>
            <w:tcW w:w="5230" w:type="dxa"/>
          </w:tcPr>
          <w:p w:rsidR="0093009F" w:rsidRPr="00890A0D" w:rsidRDefault="0093009F" w:rsidP="00326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90A0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Синтаксический и пунктуационный разбор бессоюзного сложного предложения </w:t>
            </w:r>
          </w:p>
        </w:tc>
        <w:tc>
          <w:tcPr>
            <w:tcW w:w="1925" w:type="dxa"/>
          </w:tcPr>
          <w:p w:rsidR="0093009F" w:rsidRPr="002D3EAE" w:rsidRDefault="0093009F" w:rsidP="00326CF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29" w:type="dxa"/>
          </w:tcPr>
          <w:p w:rsidR="0093009F" w:rsidRDefault="0093009F" w:rsidP="00326CF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326CF2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326CF2">
            <w:pPr>
              <w:rPr>
                <w:rFonts w:ascii="Times New Roman" w:hAnsi="Times New Roman"/>
              </w:rPr>
            </w:pPr>
            <w:r w:rsidRPr="001C55DB">
              <w:rPr>
                <w:rFonts w:ascii="Times New Roman" w:hAnsi="Times New Roman"/>
              </w:rPr>
              <w:t>§</w:t>
            </w:r>
            <w:r>
              <w:rPr>
                <w:rFonts w:ascii="Times New Roman" w:hAnsi="Times New Roman"/>
              </w:rPr>
              <w:t xml:space="preserve"> 36, выполнить синтаксический разбор предложений в тетради</w:t>
            </w:r>
          </w:p>
        </w:tc>
      </w:tr>
      <w:tr w:rsidR="0093009F" w:rsidRPr="00C92FD9" w:rsidTr="00EA639A">
        <w:tc>
          <w:tcPr>
            <w:tcW w:w="792" w:type="dxa"/>
          </w:tcPr>
          <w:p w:rsidR="0093009F" w:rsidRDefault="0093009F" w:rsidP="00326CF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81</w:t>
            </w:r>
          </w:p>
        </w:tc>
        <w:tc>
          <w:tcPr>
            <w:tcW w:w="5230" w:type="dxa"/>
          </w:tcPr>
          <w:p w:rsidR="0093009F" w:rsidRPr="00890A0D" w:rsidRDefault="0093009F" w:rsidP="00326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90A0D">
              <w:rPr>
                <w:rFonts w:ascii="Times New Roman" w:hAnsi="Times New Roman"/>
                <w:sz w:val="24"/>
                <w:szCs w:val="24"/>
                <w:lang w:eastAsia="ru-RU"/>
              </w:rPr>
              <w:t>Повторение</w:t>
            </w:r>
          </w:p>
          <w:p w:rsidR="0093009F" w:rsidRPr="00890A0D" w:rsidRDefault="0093009F" w:rsidP="00326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890A0D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Словарный диктант № 3</w:t>
            </w:r>
          </w:p>
        </w:tc>
        <w:tc>
          <w:tcPr>
            <w:tcW w:w="1925" w:type="dxa"/>
          </w:tcPr>
          <w:p w:rsidR="0093009F" w:rsidRPr="002D3EAE" w:rsidRDefault="0093009F" w:rsidP="00326CF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29" w:type="dxa"/>
          </w:tcPr>
          <w:p w:rsidR="0093009F" w:rsidRDefault="0093009F" w:rsidP="00326CF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326CF2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326CF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Выполнить задание в тетради, подготовиться к контр. диктанту</w:t>
            </w:r>
          </w:p>
        </w:tc>
      </w:tr>
      <w:tr w:rsidR="0093009F" w:rsidRPr="00C92FD9" w:rsidTr="00EA639A">
        <w:tc>
          <w:tcPr>
            <w:tcW w:w="792" w:type="dxa"/>
          </w:tcPr>
          <w:p w:rsidR="0093009F" w:rsidRDefault="0093009F" w:rsidP="00326CF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</w:t>
            </w:r>
          </w:p>
        </w:tc>
        <w:tc>
          <w:tcPr>
            <w:tcW w:w="5230" w:type="dxa"/>
          </w:tcPr>
          <w:p w:rsidR="0093009F" w:rsidRPr="00890A0D" w:rsidRDefault="0093009F" w:rsidP="00326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890A0D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Контрольный диктант  № 2  по теме «Бессоюзное сложное предложение»</w:t>
            </w:r>
          </w:p>
        </w:tc>
        <w:tc>
          <w:tcPr>
            <w:tcW w:w="1925" w:type="dxa"/>
          </w:tcPr>
          <w:p w:rsidR="0093009F" w:rsidRPr="002D3EAE" w:rsidRDefault="0093009F" w:rsidP="00326CF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29" w:type="dxa"/>
          </w:tcPr>
          <w:p w:rsidR="0093009F" w:rsidRDefault="0093009F" w:rsidP="00326CF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326CF2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326CF2">
            <w:pPr>
              <w:rPr>
                <w:rFonts w:ascii="Times New Roman" w:hAnsi="Times New Roman"/>
              </w:rPr>
            </w:pPr>
          </w:p>
        </w:tc>
      </w:tr>
      <w:tr w:rsidR="0093009F" w:rsidRPr="00C92FD9" w:rsidTr="00EA639A">
        <w:tc>
          <w:tcPr>
            <w:tcW w:w="792" w:type="dxa"/>
          </w:tcPr>
          <w:p w:rsidR="0093009F" w:rsidRDefault="0093009F" w:rsidP="00326CF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</w:t>
            </w:r>
          </w:p>
        </w:tc>
        <w:tc>
          <w:tcPr>
            <w:tcW w:w="5230" w:type="dxa"/>
          </w:tcPr>
          <w:p w:rsidR="0093009F" w:rsidRPr="00890A0D" w:rsidRDefault="0093009F" w:rsidP="00326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90A0D">
              <w:rPr>
                <w:rFonts w:ascii="Times New Roman" w:hAnsi="Times New Roman"/>
                <w:sz w:val="24"/>
                <w:szCs w:val="24"/>
                <w:lang w:eastAsia="ru-RU"/>
              </w:rPr>
              <w:t>Работа над ошибками</w:t>
            </w:r>
          </w:p>
        </w:tc>
        <w:tc>
          <w:tcPr>
            <w:tcW w:w="1925" w:type="dxa"/>
          </w:tcPr>
          <w:p w:rsidR="0093009F" w:rsidRDefault="0093009F" w:rsidP="00326CF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29" w:type="dxa"/>
          </w:tcPr>
          <w:p w:rsidR="0093009F" w:rsidRDefault="0093009F" w:rsidP="00326CF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326CF2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326CF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Выполнить задание в тетради</w:t>
            </w:r>
          </w:p>
        </w:tc>
      </w:tr>
      <w:tr w:rsidR="0093009F" w:rsidRPr="00C92FD9" w:rsidTr="00EA639A">
        <w:tc>
          <w:tcPr>
            <w:tcW w:w="14328" w:type="dxa"/>
            <w:gridSpan w:val="7"/>
          </w:tcPr>
          <w:p w:rsidR="0093009F" w:rsidRPr="00890A0D" w:rsidRDefault="0093009F" w:rsidP="00326C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0A0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Сложные предложения с различными видами связи (10ч + 2ч)</w:t>
            </w:r>
          </w:p>
        </w:tc>
      </w:tr>
      <w:tr w:rsidR="0093009F" w:rsidRPr="00C92FD9" w:rsidTr="00EA639A">
        <w:tc>
          <w:tcPr>
            <w:tcW w:w="792" w:type="dxa"/>
          </w:tcPr>
          <w:p w:rsidR="0093009F" w:rsidRDefault="0093009F" w:rsidP="00A919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84-86</w:t>
            </w:r>
          </w:p>
        </w:tc>
        <w:tc>
          <w:tcPr>
            <w:tcW w:w="5230" w:type="dxa"/>
          </w:tcPr>
          <w:p w:rsidR="0093009F" w:rsidRPr="004303C8" w:rsidRDefault="0093009F" w:rsidP="00A91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Употребление союзной (сочинительной и подчинительной) и бессоюзной связи в сложных предложениях</w:t>
            </w:r>
          </w:p>
        </w:tc>
        <w:tc>
          <w:tcPr>
            <w:tcW w:w="1925" w:type="dxa"/>
          </w:tcPr>
          <w:p w:rsidR="0093009F" w:rsidRPr="002D3EAE" w:rsidRDefault="0093009F" w:rsidP="00A919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829" w:type="dxa"/>
          </w:tcPr>
          <w:p w:rsidR="0093009F" w:rsidRDefault="0093009F" w:rsidP="00A9194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A9194D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A9194D">
            <w:pPr>
              <w:rPr>
                <w:rFonts w:ascii="Times New Roman" w:hAnsi="Times New Roman"/>
              </w:rPr>
            </w:pPr>
            <w:r w:rsidRPr="001C55DB">
              <w:rPr>
                <w:rFonts w:ascii="Times New Roman" w:hAnsi="Times New Roman"/>
              </w:rPr>
              <w:t>§</w:t>
            </w:r>
            <w:r>
              <w:rPr>
                <w:rFonts w:ascii="Times New Roman" w:hAnsi="Times New Roman"/>
              </w:rPr>
              <w:t xml:space="preserve"> 37, выполнить упр. 213</w:t>
            </w:r>
          </w:p>
        </w:tc>
      </w:tr>
      <w:tr w:rsidR="0093009F" w:rsidRPr="00C92FD9" w:rsidTr="00EA639A">
        <w:tc>
          <w:tcPr>
            <w:tcW w:w="792" w:type="dxa"/>
          </w:tcPr>
          <w:p w:rsidR="0093009F" w:rsidRPr="00890A0D" w:rsidRDefault="0093009F" w:rsidP="00A9194D">
            <w:pPr>
              <w:rPr>
                <w:rFonts w:ascii="Times New Roman" w:hAnsi="Times New Roman"/>
              </w:rPr>
            </w:pPr>
            <w:r w:rsidRPr="00890A0D">
              <w:rPr>
                <w:rFonts w:ascii="Times New Roman" w:hAnsi="Times New Roman"/>
              </w:rPr>
              <w:t>87</w:t>
            </w:r>
          </w:p>
        </w:tc>
        <w:tc>
          <w:tcPr>
            <w:tcW w:w="5230" w:type="dxa"/>
          </w:tcPr>
          <w:p w:rsidR="0093009F" w:rsidRPr="00890A0D" w:rsidRDefault="0093009F" w:rsidP="00A91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90A0D">
              <w:rPr>
                <w:rFonts w:ascii="Times New Roman" w:hAnsi="Times New Roman"/>
                <w:sz w:val="24"/>
                <w:szCs w:val="24"/>
                <w:lang w:eastAsia="ru-RU"/>
              </w:rPr>
              <w:t>Рр Устное сочинение по картине М.Финогеновой «Каток для начинающих»</w:t>
            </w:r>
          </w:p>
        </w:tc>
        <w:tc>
          <w:tcPr>
            <w:tcW w:w="1925" w:type="dxa"/>
          </w:tcPr>
          <w:p w:rsidR="0093009F" w:rsidRPr="002D3EAE" w:rsidRDefault="0093009F" w:rsidP="00A919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29" w:type="dxa"/>
          </w:tcPr>
          <w:p w:rsidR="0093009F" w:rsidRDefault="0093009F" w:rsidP="00A9194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A9194D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A9194D">
            <w:pPr>
              <w:rPr>
                <w:rFonts w:ascii="Times New Roman" w:hAnsi="Times New Roman"/>
              </w:rPr>
            </w:pPr>
          </w:p>
        </w:tc>
      </w:tr>
      <w:tr w:rsidR="0093009F" w:rsidRPr="00C92FD9" w:rsidTr="00EA639A">
        <w:tc>
          <w:tcPr>
            <w:tcW w:w="792" w:type="dxa"/>
          </w:tcPr>
          <w:p w:rsidR="0093009F" w:rsidRDefault="0093009F" w:rsidP="00A919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88-90</w:t>
            </w:r>
          </w:p>
        </w:tc>
        <w:tc>
          <w:tcPr>
            <w:tcW w:w="5230" w:type="dxa"/>
          </w:tcPr>
          <w:p w:rsidR="0093009F" w:rsidRPr="004303C8" w:rsidRDefault="0093009F" w:rsidP="00A91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Знаки препинания в сложных предложениях с различными видами связи</w:t>
            </w:r>
          </w:p>
        </w:tc>
        <w:tc>
          <w:tcPr>
            <w:tcW w:w="1925" w:type="dxa"/>
          </w:tcPr>
          <w:p w:rsidR="0093009F" w:rsidRPr="002D3EAE" w:rsidRDefault="0093009F" w:rsidP="00A919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829" w:type="dxa"/>
          </w:tcPr>
          <w:p w:rsidR="0093009F" w:rsidRDefault="0093009F" w:rsidP="00A9194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A9194D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A9194D">
            <w:pPr>
              <w:rPr>
                <w:rFonts w:ascii="Times New Roman" w:hAnsi="Times New Roman"/>
              </w:rPr>
            </w:pPr>
            <w:r w:rsidRPr="001C55DB">
              <w:rPr>
                <w:rFonts w:ascii="Times New Roman" w:hAnsi="Times New Roman"/>
              </w:rPr>
              <w:t>§</w:t>
            </w:r>
            <w:r>
              <w:rPr>
                <w:rFonts w:ascii="Times New Roman" w:hAnsi="Times New Roman"/>
              </w:rPr>
              <w:t xml:space="preserve"> 38, выполнить задания в тетради</w:t>
            </w:r>
          </w:p>
        </w:tc>
      </w:tr>
      <w:tr w:rsidR="0093009F" w:rsidRPr="00C92FD9" w:rsidTr="00EA639A">
        <w:tc>
          <w:tcPr>
            <w:tcW w:w="792" w:type="dxa"/>
          </w:tcPr>
          <w:p w:rsidR="0093009F" w:rsidRDefault="0093009F" w:rsidP="00A919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91-92</w:t>
            </w:r>
          </w:p>
        </w:tc>
        <w:tc>
          <w:tcPr>
            <w:tcW w:w="5230" w:type="dxa"/>
          </w:tcPr>
          <w:p w:rsidR="0093009F" w:rsidRPr="004303C8" w:rsidRDefault="0093009F" w:rsidP="00A91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Синтаксический и пунктуационный разбор сложного предложения с различными видами связи</w:t>
            </w:r>
          </w:p>
        </w:tc>
        <w:tc>
          <w:tcPr>
            <w:tcW w:w="1925" w:type="dxa"/>
          </w:tcPr>
          <w:p w:rsidR="0093009F" w:rsidRPr="002D3EAE" w:rsidRDefault="0093009F" w:rsidP="00A919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29" w:type="dxa"/>
          </w:tcPr>
          <w:p w:rsidR="0093009F" w:rsidRDefault="0093009F" w:rsidP="00A9194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A9194D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A9194D">
            <w:pPr>
              <w:rPr>
                <w:rFonts w:ascii="Times New Roman" w:hAnsi="Times New Roman"/>
              </w:rPr>
            </w:pPr>
            <w:r w:rsidRPr="001C55DB">
              <w:rPr>
                <w:rFonts w:ascii="Times New Roman" w:hAnsi="Times New Roman"/>
              </w:rPr>
              <w:t>§</w:t>
            </w:r>
            <w:r>
              <w:rPr>
                <w:rFonts w:ascii="Times New Roman" w:hAnsi="Times New Roman"/>
              </w:rPr>
              <w:t xml:space="preserve"> 39, выполнить индивидуальные задания в тетради</w:t>
            </w:r>
          </w:p>
        </w:tc>
      </w:tr>
      <w:tr w:rsidR="0093009F" w:rsidRPr="00C92FD9" w:rsidTr="00EA639A">
        <w:trPr>
          <w:trHeight w:val="1098"/>
        </w:trPr>
        <w:tc>
          <w:tcPr>
            <w:tcW w:w="792" w:type="dxa"/>
          </w:tcPr>
          <w:p w:rsidR="0093009F" w:rsidRDefault="0093009F" w:rsidP="00A919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</w:t>
            </w:r>
          </w:p>
        </w:tc>
        <w:tc>
          <w:tcPr>
            <w:tcW w:w="5230" w:type="dxa"/>
          </w:tcPr>
          <w:p w:rsidR="0093009F" w:rsidRPr="004C6A36" w:rsidRDefault="0093009F" w:rsidP="00A91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C6A3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Контрольное изложение № 3</w:t>
            </w:r>
          </w:p>
        </w:tc>
        <w:tc>
          <w:tcPr>
            <w:tcW w:w="1925" w:type="dxa"/>
          </w:tcPr>
          <w:p w:rsidR="0093009F" w:rsidRPr="004C6A36" w:rsidRDefault="0093009F" w:rsidP="00A9194D">
            <w:pPr>
              <w:jc w:val="center"/>
              <w:rPr>
                <w:rFonts w:ascii="Times New Roman" w:hAnsi="Times New Roman"/>
                <w:b/>
              </w:rPr>
            </w:pPr>
            <w:r w:rsidRPr="004C6A36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1829" w:type="dxa"/>
          </w:tcPr>
          <w:p w:rsidR="0093009F" w:rsidRDefault="0093009F" w:rsidP="00A9194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A9194D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A9194D">
            <w:pPr>
              <w:rPr>
                <w:rFonts w:ascii="Times New Roman" w:hAnsi="Times New Roman"/>
              </w:rPr>
            </w:pPr>
          </w:p>
        </w:tc>
      </w:tr>
      <w:tr w:rsidR="0093009F" w:rsidRPr="00C92FD9" w:rsidTr="00EA639A">
        <w:trPr>
          <w:trHeight w:val="689"/>
        </w:trPr>
        <w:tc>
          <w:tcPr>
            <w:tcW w:w="792" w:type="dxa"/>
          </w:tcPr>
          <w:p w:rsidR="0093009F" w:rsidRDefault="0093009F" w:rsidP="00A919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</w:t>
            </w:r>
          </w:p>
        </w:tc>
        <w:tc>
          <w:tcPr>
            <w:tcW w:w="5230" w:type="dxa"/>
          </w:tcPr>
          <w:p w:rsidR="0093009F" w:rsidRPr="004303C8" w:rsidRDefault="0093009F" w:rsidP="00A91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Рр Публичная речь</w:t>
            </w:r>
          </w:p>
        </w:tc>
        <w:tc>
          <w:tcPr>
            <w:tcW w:w="1925" w:type="dxa"/>
          </w:tcPr>
          <w:p w:rsidR="0093009F" w:rsidRPr="002D3EAE" w:rsidRDefault="0093009F" w:rsidP="00A919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29" w:type="dxa"/>
          </w:tcPr>
          <w:p w:rsidR="0093009F" w:rsidRDefault="0093009F" w:rsidP="00A9194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A9194D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A9194D">
            <w:pPr>
              <w:rPr>
                <w:rFonts w:ascii="Times New Roman" w:hAnsi="Times New Roman"/>
              </w:rPr>
            </w:pPr>
            <w:r w:rsidRPr="001C55DB">
              <w:rPr>
                <w:rFonts w:ascii="Times New Roman" w:hAnsi="Times New Roman"/>
              </w:rPr>
              <w:t>§</w:t>
            </w:r>
            <w:r>
              <w:rPr>
                <w:rFonts w:ascii="Times New Roman" w:hAnsi="Times New Roman"/>
              </w:rPr>
              <w:t xml:space="preserve"> 40, выполнить задания в тетради</w:t>
            </w:r>
          </w:p>
        </w:tc>
      </w:tr>
      <w:tr w:rsidR="0093009F" w:rsidRPr="00C92FD9" w:rsidTr="00A945D9">
        <w:trPr>
          <w:trHeight w:val="1096"/>
        </w:trPr>
        <w:tc>
          <w:tcPr>
            <w:tcW w:w="792" w:type="dxa"/>
          </w:tcPr>
          <w:p w:rsidR="0093009F" w:rsidRDefault="0093009F" w:rsidP="00A919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</w:t>
            </w:r>
          </w:p>
        </w:tc>
        <w:tc>
          <w:tcPr>
            <w:tcW w:w="5230" w:type="dxa"/>
          </w:tcPr>
          <w:p w:rsidR="0093009F" w:rsidRDefault="0093009F" w:rsidP="00A91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Повторение</w:t>
            </w:r>
          </w:p>
          <w:p w:rsidR="0093009F" w:rsidRPr="00DB68D5" w:rsidRDefault="0093009F" w:rsidP="00A91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B68D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Словарный диктант № 4</w:t>
            </w:r>
          </w:p>
        </w:tc>
        <w:tc>
          <w:tcPr>
            <w:tcW w:w="1925" w:type="dxa"/>
          </w:tcPr>
          <w:p w:rsidR="0093009F" w:rsidRPr="002D3EAE" w:rsidRDefault="0093009F" w:rsidP="00A919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29" w:type="dxa"/>
          </w:tcPr>
          <w:p w:rsidR="0093009F" w:rsidRDefault="0093009F" w:rsidP="00A9194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A9194D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A919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Выполнить упр. 225</w:t>
            </w:r>
          </w:p>
        </w:tc>
      </w:tr>
      <w:tr w:rsidR="0093009F" w:rsidRPr="00C92FD9" w:rsidTr="00A945D9">
        <w:trPr>
          <w:trHeight w:val="707"/>
        </w:trPr>
        <w:tc>
          <w:tcPr>
            <w:tcW w:w="792" w:type="dxa"/>
          </w:tcPr>
          <w:p w:rsidR="0093009F" w:rsidRDefault="0093009F" w:rsidP="00A9194D">
            <w:pPr>
              <w:rPr>
                <w:rFonts w:ascii="Times New Roman" w:hAnsi="Times New Roman"/>
              </w:rPr>
            </w:pPr>
          </w:p>
        </w:tc>
        <w:tc>
          <w:tcPr>
            <w:tcW w:w="5230" w:type="dxa"/>
          </w:tcPr>
          <w:p w:rsidR="0093009F" w:rsidRPr="004C5B68" w:rsidRDefault="0093009F" w:rsidP="00A91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C5B6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Зачёт № 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  <w:r w:rsidRPr="004C5B6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по теме «Сложное предложение»</w:t>
            </w:r>
          </w:p>
        </w:tc>
        <w:tc>
          <w:tcPr>
            <w:tcW w:w="1925" w:type="dxa"/>
          </w:tcPr>
          <w:p w:rsidR="0093009F" w:rsidRDefault="0093009F" w:rsidP="00A9194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29" w:type="dxa"/>
          </w:tcPr>
          <w:p w:rsidR="0093009F" w:rsidRDefault="0093009F" w:rsidP="00A9194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A9194D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A9194D">
            <w:pPr>
              <w:rPr>
                <w:rFonts w:ascii="Times New Roman" w:hAnsi="Times New Roman"/>
              </w:rPr>
            </w:pPr>
          </w:p>
        </w:tc>
      </w:tr>
      <w:tr w:rsidR="0093009F" w:rsidRPr="00C92FD9" w:rsidTr="00EA639A">
        <w:tc>
          <w:tcPr>
            <w:tcW w:w="14328" w:type="dxa"/>
            <w:gridSpan w:val="7"/>
          </w:tcPr>
          <w:p w:rsidR="0093009F" w:rsidRPr="00DB68D5" w:rsidRDefault="0093009F" w:rsidP="00A9194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68D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Повторение и систематизация изученного в 5-9 классах (8ч + 2ч)</w:t>
            </w:r>
          </w:p>
        </w:tc>
      </w:tr>
      <w:tr w:rsidR="0093009F" w:rsidRPr="00C92FD9" w:rsidTr="00A945D9">
        <w:trPr>
          <w:trHeight w:val="534"/>
        </w:trPr>
        <w:tc>
          <w:tcPr>
            <w:tcW w:w="792" w:type="dxa"/>
          </w:tcPr>
          <w:p w:rsidR="0093009F" w:rsidRDefault="0093009F" w:rsidP="00A919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97</w:t>
            </w:r>
          </w:p>
        </w:tc>
        <w:tc>
          <w:tcPr>
            <w:tcW w:w="5230" w:type="dxa"/>
          </w:tcPr>
          <w:p w:rsidR="0093009F" w:rsidRPr="00751A99" w:rsidRDefault="0093009F" w:rsidP="00A91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Фонетика и графика</w:t>
            </w:r>
          </w:p>
        </w:tc>
        <w:tc>
          <w:tcPr>
            <w:tcW w:w="1925" w:type="dxa"/>
          </w:tcPr>
          <w:p w:rsidR="0093009F" w:rsidRPr="002D3EAE" w:rsidRDefault="0093009F" w:rsidP="00A919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29" w:type="dxa"/>
          </w:tcPr>
          <w:p w:rsidR="0093009F" w:rsidRDefault="0093009F" w:rsidP="00A9194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A9194D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A9194D">
            <w:pPr>
              <w:rPr>
                <w:rFonts w:ascii="Times New Roman" w:hAnsi="Times New Roman"/>
              </w:rPr>
            </w:pPr>
            <w:r w:rsidRPr="001C55DB">
              <w:rPr>
                <w:rFonts w:ascii="Times New Roman" w:hAnsi="Times New Roman"/>
              </w:rPr>
              <w:t>§</w:t>
            </w:r>
            <w:r>
              <w:rPr>
                <w:rFonts w:ascii="Times New Roman" w:hAnsi="Times New Roman"/>
              </w:rPr>
              <w:t xml:space="preserve"> 41, выполнить задания в тетради</w:t>
            </w:r>
          </w:p>
        </w:tc>
      </w:tr>
      <w:tr w:rsidR="0093009F" w:rsidRPr="00C92FD9" w:rsidTr="00EA639A">
        <w:tc>
          <w:tcPr>
            <w:tcW w:w="792" w:type="dxa"/>
          </w:tcPr>
          <w:p w:rsidR="0093009F" w:rsidRDefault="0093009F" w:rsidP="00A919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98</w:t>
            </w:r>
          </w:p>
        </w:tc>
        <w:tc>
          <w:tcPr>
            <w:tcW w:w="5230" w:type="dxa"/>
          </w:tcPr>
          <w:p w:rsidR="0093009F" w:rsidRPr="00C26061" w:rsidRDefault="0093009F" w:rsidP="00A91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Лексикология (лексика) и фразеология</w:t>
            </w:r>
          </w:p>
        </w:tc>
        <w:tc>
          <w:tcPr>
            <w:tcW w:w="1925" w:type="dxa"/>
          </w:tcPr>
          <w:p w:rsidR="0093009F" w:rsidRPr="002D3EAE" w:rsidRDefault="0093009F" w:rsidP="00A919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29" w:type="dxa"/>
          </w:tcPr>
          <w:p w:rsidR="0093009F" w:rsidRDefault="0093009F" w:rsidP="00A9194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A9194D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A9194D">
            <w:pPr>
              <w:rPr>
                <w:rFonts w:ascii="Times New Roman" w:hAnsi="Times New Roman"/>
              </w:rPr>
            </w:pPr>
            <w:r w:rsidRPr="001C55DB">
              <w:rPr>
                <w:rFonts w:ascii="Times New Roman" w:hAnsi="Times New Roman"/>
              </w:rPr>
              <w:t>§</w:t>
            </w:r>
            <w:r>
              <w:rPr>
                <w:rFonts w:ascii="Times New Roman" w:hAnsi="Times New Roman"/>
              </w:rPr>
              <w:t xml:space="preserve"> 42, выполнить упр. 235</w:t>
            </w:r>
          </w:p>
        </w:tc>
      </w:tr>
      <w:tr w:rsidR="0093009F" w:rsidRPr="00C92FD9" w:rsidTr="00EA639A">
        <w:tc>
          <w:tcPr>
            <w:tcW w:w="792" w:type="dxa"/>
          </w:tcPr>
          <w:p w:rsidR="0093009F" w:rsidRDefault="0093009F" w:rsidP="00A919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99</w:t>
            </w:r>
          </w:p>
        </w:tc>
        <w:tc>
          <w:tcPr>
            <w:tcW w:w="5230" w:type="dxa"/>
          </w:tcPr>
          <w:p w:rsidR="0093009F" w:rsidRPr="004303C8" w:rsidRDefault="0093009F" w:rsidP="00A91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Морфемика</w:t>
            </w:r>
          </w:p>
        </w:tc>
        <w:tc>
          <w:tcPr>
            <w:tcW w:w="1925" w:type="dxa"/>
          </w:tcPr>
          <w:p w:rsidR="0093009F" w:rsidRPr="002D3EAE" w:rsidRDefault="0093009F" w:rsidP="00A919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29" w:type="dxa"/>
          </w:tcPr>
          <w:p w:rsidR="0093009F" w:rsidRDefault="0093009F" w:rsidP="00A9194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A9194D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A9194D">
            <w:pPr>
              <w:rPr>
                <w:rFonts w:ascii="Times New Roman" w:hAnsi="Times New Roman"/>
              </w:rPr>
            </w:pPr>
            <w:r w:rsidRPr="001C55DB">
              <w:rPr>
                <w:rFonts w:ascii="Times New Roman" w:hAnsi="Times New Roman"/>
              </w:rPr>
              <w:t>§</w:t>
            </w:r>
            <w:r>
              <w:rPr>
                <w:rFonts w:ascii="Times New Roman" w:hAnsi="Times New Roman"/>
              </w:rPr>
              <w:t xml:space="preserve"> 43, выполнить упр. 241</w:t>
            </w:r>
          </w:p>
        </w:tc>
      </w:tr>
      <w:tr w:rsidR="0093009F" w:rsidRPr="00C92FD9" w:rsidTr="00EA639A">
        <w:tc>
          <w:tcPr>
            <w:tcW w:w="792" w:type="dxa"/>
          </w:tcPr>
          <w:p w:rsidR="0093009F" w:rsidRDefault="0093009F" w:rsidP="00A919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5230" w:type="dxa"/>
          </w:tcPr>
          <w:p w:rsidR="0093009F" w:rsidRDefault="0093009F" w:rsidP="00A91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Словообразование</w:t>
            </w:r>
          </w:p>
        </w:tc>
        <w:tc>
          <w:tcPr>
            <w:tcW w:w="1925" w:type="dxa"/>
          </w:tcPr>
          <w:p w:rsidR="0093009F" w:rsidRPr="002D3EAE" w:rsidRDefault="0093009F" w:rsidP="00A919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29" w:type="dxa"/>
          </w:tcPr>
          <w:p w:rsidR="0093009F" w:rsidRDefault="0093009F" w:rsidP="00A9194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A9194D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A9194D">
            <w:pPr>
              <w:rPr>
                <w:rFonts w:ascii="Times New Roman" w:hAnsi="Times New Roman"/>
              </w:rPr>
            </w:pPr>
            <w:r w:rsidRPr="001C55DB">
              <w:rPr>
                <w:rFonts w:ascii="Times New Roman" w:hAnsi="Times New Roman"/>
              </w:rPr>
              <w:t>§</w:t>
            </w:r>
            <w:r>
              <w:rPr>
                <w:rFonts w:ascii="Times New Roman" w:hAnsi="Times New Roman"/>
              </w:rPr>
              <w:t xml:space="preserve"> 44, выполнить упр. 245</w:t>
            </w:r>
          </w:p>
        </w:tc>
      </w:tr>
      <w:tr w:rsidR="0093009F" w:rsidRPr="00C92FD9" w:rsidTr="00EA639A">
        <w:tc>
          <w:tcPr>
            <w:tcW w:w="792" w:type="dxa"/>
          </w:tcPr>
          <w:p w:rsidR="0093009F" w:rsidRDefault="0093009F" w:rsidP="00A919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</w:t>
            </w:r>
          </w:p>
        </w:tc>
        <w:tc>
          <w:tcPr>
            <w:tcW w:w="5230" w:type="dxa"/>
          </w:tcPr>
          <w:p w:rsidR="0093009F" w:rsidRPr="004303C8" w:rsidRDefault="0093009F" w:rsidP="00A91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Морфология</w:t>
            </w:r>
          </w:p>
        </w:tc>
        <w:tc>
          <w:tcPr>
            <w:tcW w:w="1925" w:type="dxa"/>
          </w:tcPr>
          <w:p w:rsidR="0093009F" w:rsidRPr="002D3EAE" w:rsidRDefault="0093009F" w:rsidP="00A919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29" w:type="dxa"/>
          </w:tcPr>
          <w:p w:rsidR="0093009F" w:rsidRDefault="0093009F" w:rsidP="00A9194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A9194D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A9194D">
            <w:pPr>
              <w:rPr>
                <w:rFonts w:ascii="Times New Roman" w:hAnsi="Times New Roman"/>
              </w:rPr>
            </w:pPr>
            <w:r w:rsidRPr="001C55DB">
              <w:rPr>
                <w:rFonts w:ascii="Times New Roman" w:hAnsi="Times New Roman"/>
              </w:rPr>
              <w:t>§</w:t>
            </w:r>
            <w:r>
              <w:rPr>
                <w:rFonts w:ascii="Times New Roman" w:hAnsi="Times New Roman"/>
              </w:rPr>
              <w:t xml:space="preserve"> 45, выполнить упр. 248</w:t>
            </w:r>
          </w:p>
        </w:tc>
      </w:tr>
      <w:tr w:rsidR="0093009F" w:rsidRPr="00C92FD9" w:rsidTr="00EA639A">
        <w:tc>
          <w:tcPr>
            <w:tcW w:w="792" w:type="dxa"/>
          </w:tcPr>
          <w:p w:rsidR="0093009F" w:rsidRDefault="0093009F" w:rsidP="00A919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102</w:t>
            </w:r>
          </w:p>
        </w:tc>
        <w:tc>
          <w:tcPr>
            <w:tcW w:w="5230" w:type="dxa"/>
          </w:tcPr>
          <w:p w:rsidR="0093009F" w:rsidRPr="004303C8" w:rsidRDefault="0093009F" w:rsidP="00A91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Синтаксис</w:t>
            </w:r>
          </w:p>
        </w:tc>
        <w:tc>
          <w:tcPr>
            <w:tcW w:w="1925" w:type="dxa"/>
          </w:tcPr>
          <w:p w:rsidR="0093009F" w:rsidRPr="002D3EAE" w:rsidRDefault="0093009F" w:rsidP="00A919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29" w:type="dxa"/>
          </w:tcPr>
          <w:p w:rsidR="0093009F" w:rsidRDefault="0093009F" w:rsidP="00A9194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A9194D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A9194D">
            <w:pPr>
              <w:rPr>
                <w:rFonts w:ascii="Times New Roman" w:hAnsi="Times New Roman"/>
              </w:rPr>
            </w:pPr>
            <w:r w:rsidRPr="001C55DB">
              <w:rPr>
                <w:rFonts w:ascii="Times New Roman" w:hAnsi="Times New Roman"/>
              </w:rPr>
              <w:t>§</w:t>
            </w:r>
            <w:r>
              <w:rPr>
                <w:rFonts w:ascii="Times New Roman" w:hAnsi="Times New Roman"/>
              </w:rPr>
              <w:t xml:space="preserve"> 46, выполнить упр. 258</w:t>
            </w:r>
          </w:p>
        </w:tc>
      </w:tr>
      <w:tr w:rsidR="0093009F" w:rsidRPr="00C92FD9" w:rsidTr="00EA639A">
        <w:tc>
          <w:tcPr>
            <w:tcW w:w="792" w:type="dxa"/>
          </w:tcPr>
          <w:p w:rsidR="0093009F" w:rsidRDefault="0093009F" w:rsidP="00A919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103</w:t>
            </w:r>
          </w:p>
        </w:tc>
        <w:tc>
          <w:tcPr>
            <w:tcW w:w="5230" w:type="dxa"/>
          </w:tcPr>
          <w:p w:rsidR="0093009F" w:rsidRPr="004C6A36" w:rsidRDefault="0093009F" w:rsidP="00A91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C6A3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Контрольное изложение № 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25" w:type="dxa"/>
          </w:tcPr>
          <w:p w:rsidR="0093009F" w:rsidRPr="002D3EAE" w:rsidRDefault="0093009F" w:rsidP="00A919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29" w:type="dxa"/>
          </w:tcPr>
          <w:p w:rsidR="0093009F" w:rsidRDefault="0093009F" w:rsidP="00A9194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A9194D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A9194D">
            <w:pPr>
              <w:rPr>
                <w:rFonts w:ascii="Times New Roman" w:hAnsi="Times New Roman"/>
              </w:rPr>
            </w:pPr>
          </w:p>
        </w:tc>
      </w:tr>
      <w:tr w:rsidR="0093009F" w:rsidRPr="00C92FD9" w:rsidTr="00EA639A">
        <w:tc>
          <w:tcPr>
            <w:tcW w:w="792" w:type="dxa"/>
          </w:tcPr>
          <w:p w:rsidR="0093009F" w:rsidRDefault="0093009F" w:rsidP="00A919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104</w:t>
            </w:r>
          </w:p>
        </w:tc>
        <w:tc>
          <w:tcPr>
            <w:tcW w:w="5230" w:type="dxa"/>
          </w:tcPr>
          <w:p w:rsidR="0093009F" w:rsidRPr="004303C8" w:rsidRDefault="0093009F" w:rsidP="00A91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Орфография. пунктуация</w:t>
            </w:r>
          </w:p>
        </w:tc>
        <w:tc>
          <w:tcPr>
            <w:tcW w:w="1925" w:type="dxa"/>
          </w:tcPr>
          <w:p w:rsidR="0093009F" w:rsidRPr="002D3EAE" w:rsidRDefault="0093009F" w:rsidP="00A919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29" w:type="dxa"/>
          </w:tcPr>
          <w:p w:rsidR="0093009F" w:rsidRDefault="0093009F" w:rsidP="00A9194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A9194D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A9194D">
            <w:pPr>
              <w:rPr>
                <w:rFonts w:ascii="Times New Roman" w:hAnsi="Times New Roman"/>
              </w:rPr>
            </w:pPr>
            <w:r w:rsidRPr="001C55DB">
              <w:rPr>
                <w:rFonts w:ascii="Times New Roman" w:hAnsi="Times New Roman"/>
              </w:rPr>
              <w:t>§</w:t>
            </w:r>
            <w:r>
              <w:rPr>
                <w:rFonts w:ascii="Times New Roman" w:hAnsi="Times New Roman"/>
              </w:rPr>
              <w:t xml:space="preserve"> 47, выполнить упр. 267</w:t>
            </w:r>
          </w:p>
        </w:tc>
      </w:tr>
      <w:tr w:rsidR="0093009F" w:rsidRPr="00C92FD9" w:rsidTr="00EA639A">
        <w:tc>
          <w:tcPr>
            <w:tcW w:w="792" w:type="dxa"/>
          </w:tcPr>
          <w:p w:rsidR="0093009F" w:rsidRDefault="0093009F" w:rsidP="00A919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105</w:t>
            </w:r>
          </w:p>
        </w:tc>
        <w:tc>
          <w:tcPr>
            <w:tcW w:w="5230" w:type="dxa"/>
          </w:tcPr>
          <w:p w:rsidR="0093009F" w:rsidRPr="00890A0D" w:rsidRDefault="0093009F" w:rsidP="00A91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90A0D">
              <w:rPr>
                <w:rFonts w:ascii="Times New Roman" w:hAnsi="Times New Roman"/>
                <w:sz w:val="24"/>
                <w:szCs w:val="24"/>
                <w:lang w:eastAsia="ru-RU"/>
              </w:rPr>
              <w:t>Рр Сочинение по упр. 282</w:t>
            </w:r>
          </w:p>
        </w:tc>
        <w:tc>
          <w:tcPr>
            <w:tcW w:w="1925" w:type="dxa"/>
          </w:tcPr>
          <w:p w:rsidR="0093009F" w:rsidRPr="002D3EAE" w:rsidRDefault="0093009F" w:rsidP="00A919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29" w:type="dxa"/>
          </w:tcPr>
          <w:p w:rsidR="0093009F" w:rsidRDefault="0093009F" w:rsidP="00A9194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A9194D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A919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Дописать сочинение</w:t>
            </w:r>
          </w:p>
        </w:tc>
      </w:tr>
      <w:tr w:rsidR="0093009F" w:rsidRPr="00C92FD9" w:rsidTr="00EA639A">
        <w:tc>
          <w:tcPr>
            <w:tcW w:w="792" w:type="dxa"/>
          </w:tcPr>
          <w:p w:rsidR="0093009F" w:rsidRPr="005C65EE" w:rsidRDefault="0093009F" w:rsidP="00A9194D">
            <w:pPr>
              <w:rPr>
                <w:rFonts w:ascii="Times New Roman" w:hAnsi="Times New Roman"/>
              </w:rPr>
            </w:pPr>
          </w:p>
        </w:tc>
        <w:tc>
          <w:tcPr>
            <w:tcW w:w="5230" w:type="dxa"/>
          </w:tcPr>
          <w:p w:rsidR="0093009F" w:rsidRPr="005C65EE" w:rsidRDefault="0093009F" w:rsidP="00A91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C65EE">
              <w:rPr>
                <w:rFonts w:ascii="Times New Roman" w:hAnsi="Times New Roman"/>
                <w:sz w:val="24"/>
                <w:szCs w:val="24"/>
                <w:lang w:eastAsia="ru-RU"/>
              </w:rPr>
              <w:t>Резерв</w:t>
            </w:r>
          </w:p>
        </w:tc>
        <w:tc>
          <w:tcPr>
            <w:tcW w:w="1925" w:type="dxa"/>
          </w:tcPr>
          <w:p w:rsidR="0093009F" w:rsidRPr="002D3EAE" w:rsidRDefault="0093009F" w:rsidP="00A919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29" w:type="dxa"/>
          </w:tcPr>
          <w:p w:rsidR="0093009F" w:rsidRDefault="0093009F" w:rsidP="00A9194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A9194D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A9194D">
            <w:pPr>
              <w:rPr>
                <w:rFonts w:ascii="Times New Roman" w:hAnsi="Times New Roman"/>
              </w:rPr>
            </w:pPr>
          </w:p>
        </w:tc>
      </w:tr>
      <w:tr w:rsidR="0093009F" w:rsidRPr="00C92FD9" w:rsidTr="00A945D9">
        <w:trPr>
          <w:trHeight w:val="1556"/>
        </w:trPr>
        <w:tc>
          <w:tcPr>
            <w:tcW w:w="792" w:type="dxa"/>
          </w:tcPr>
          <w:p w:rsidR="0093009F" w:rsidRDefault="0093009F" w:rsidP="00A9194D">
            <w:pPr>
              <w:rPr>
                <w:rFonts w:ascii="Times New Roman" w:hAnsi="Times New Roman"/>
              </w:rPr>
            </w:pPr>
          </w:p>
        </w:tc>
        <w:tc>
          <w:tcPr>
            <w:tcW w:w="5230" w:type="dxa"/>
          </w:tcPr>
          <w:p w:rsidR="0093009F" w:rsidRPr="004303C8" w:rsidRDefault="0093009F" w:rsidP="00A91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4303C8">
              <w:rPr>
                <w:rFonts w:ascii="Times New Roman" w:hAnsi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925" w:type="dxa"/>
          </w:tcPr>
          <w:p w:rsidR="0093009F" w:rsidRPr="002D3EAE" w:rsidRDefault="0093009F" w:rsidP="00A919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105</w:t>
            </w:r>
          </w:p>
        </w:tc>
        <w:tc>
          <w:tcPr>
            <w:tcW w:w="1829" w:type="dxa"/>
          </w:tcPr>
          <w:p w:rsidR="0093009F" w:rsidRDefault="0093009F" w:rsidP="00A9194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14" w:type="dxa"/>
            <w:gridSpan w:val="2"/>
          </w:tcPr>
          <w:p w:rsidR="0093009F" w:rsidRPr="002D3EAE" w:rsidRDefault="0093009F" w:rsidP="00A9194D">
            <w:pPr>
              <w:rPr>
                <w:rFonts w:ascii="Times New Roman" w:hAnsi="Times New Roman"/>
              </w:rPr>
            </w:pPr>
          </w:p>
        </w:tc>
        <w:tc>
          <w:tcPr>
            <w:tcW w:w="2738" w:type="dxa"/>
          </w:tcPr>
          <w:p w:rsidR="0093009F" w:rsidRPr="002D3EAE" w:rsidRDefault="0093009F" w:rsidP="00A9194D">
            <w:pPr>
              <w:rPr>
                <w:rFonts w:ascii="Times New Roman" w:hAnsi="Times New Roman"/>
              </w:rPr>
            </w:pPr>
          </w:p>
        </w:tc>
      </w:tr>
    </w:tbl>
    <w:p w:rsidR="0093009F" w:rsidRDefault="0093009F" w:rsidP="00C92FD9"/>
    <w:p w:rsidR="0093009F" w:rsidRDefault="0093009F" w:rsidP="00C92FD9"/>
    <w:p w:rsidR="0093009F" w:rsidRPr="00A6197F" w:rsidRDefault="0093009F" w:rsidP="00A6197F">
      <w:pPr>
        <w:tabs>
          <w:tab w:val="left" w:pos="5812"/>
        </w:tabs>
        <w:jc w:val="center"/>
        <w:rPr>
          <w:rFonts w:ascii="Times New Roman" w:hAnsi="Times New Roman"/>
          <w:b/>
          <w:sz w:val="28"/>
          <w:szCs w:val="28"/>
        </w:rPr>
      </w:pPr>
      <w:r w:rsidRPr="00A6197F">
        <w:rPr>
          <w:rFonts w:ascii="Times New Roman" w:hAnsi="Times New Roman"/>
          <w:b/>
          <w:sz w:val="28"/>
          <w:szCs w:val="28"/>
        </w:rPr>
        <w:t xml:space="preserve">Лист корректировки рабочей программы по </w:t>
      </w:r>
      <w:r>
        <w:rPr>
          <w:rFonts w:ascii="Times New Roman" w:hAnsi="Times New Roman"/>
          <w:b/>
          <w:sz w:val="28"/>
          <w:szCs w:val="28"/>
        </w:rPr>
        <w:t>русскому языку</w:t>
      </w:r>
      <w:r w:rsidRPr="00A6197F">
        <w:rPr>
          <w:rFonts w:ascii="Times New Roman" w:hAnsi="Times New Roman"/>
          <w:b/>
          <w:sz w:val="28"/>
          <w:szCs w:val="28"/>
        </w:rPr>
        <w:t xml:space="preserve"> для ______класса</w:t>
      </w:r>
    </w:p>
    <w:p w:rsidR="0093009F" w:rsidRPr="00A6197F" w:rsidRDefault="0093009F" w:rsidP="00A6197F">
      <w:pPr>
        <w:tabs>
          <w:tab w:val="left" w:pos="5812"/>
        </w:tabs>
        <w:jc w:val="center"/>
        <w:rPr>
          <w:rFonts w:ascii="Times New Roman" w:hAnsi="Times New Roman"/>
          <w:b/>
          <w:sz w:val="28"/>
          <w:szCs w:val="28"/>
        </w:rPr>
      </w:pPr>
      <w:r w:rsidRPr="00A6197F">
        <w:rPr>
          <w:rFonts w:ascii="Times New Roman" w:hAnsi="Times New Roman"/>
          <w:b/>
          <w:sz w:val="28"/>
          <w:szCs w:val="28"/>
        </w:rPr>
        <w:t>учителя русского языка Гордеевой С.И.</w:t>
      </w:r>
    </w:p>
    <w:p w:rsidR="0093009F" w:rsidRPr="00A6197F" w:rsidRDefault="0093009F" w:rsidP="00A6197F">
      <w:pPr>
        <w:tabs>
          <w:tab w:val="left" w:pos="5812"/>
        </w:tabs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12"/>
        <w:gridCol w:w="2672"/>
        <w:gridCol w:w="2951"/>
        <w:gridCol w:w="2088"/>
        <w:gridCol w:w="4259"/>
        <w:gridCol w:w="2003"/>
      </w:tblGrid>
      <w:tr w:rsidR="0093009F" w:rsidRPr="00A6197F" w:rsidTr="00A6197F">
        <w:tc>
          <w:tcPr>
            <w:tcW w:w="812" w:type="dxa"/>
          </w:tcPr>
          <w:p w:rsidR="0093009F" w:rsidRPr="00A6197F" w:rsidRDefault="0093009F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6197F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</w:p>
        </w:tc>
        <w:tc>
          <w:tcPr>
            <w:tcW w:w="2672" w:type="dxa"/>
            <w:tcBorders>
              <w:right w:val="single" w:sz="4" w:space="0" w:color="auto"/>
            </w:tcBorders>
          </w:tcPr>
          <w:p w:rsidR="0093009F" w:rsidRPr="00A6197F" w:rsidRDefault="0093009F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6197F">
              <w:rPr>
                <w:rFonts w:ascii="Times New Roman" w:hAnsi="Times New Roman"/>
                <w:sz w:val="28"/>
                <w:szCs w:val="28"/>
              </w:rPr>
              <w:t>Название раздела</w:t>
            </w:r>
          </w:p>
        </w:tc>
        <w:tc>
          <w:tcPr>
            <w:tcW w:w="2951" w:type="dxa"/>
            <w:tcBorders>
              <w:left w:val="single" w:sz="4" w:space="0" w:color="auto"/>
            </w:tcBorders>
          </w:tcPr>
          <w:p w:rsidR="0093009F" w:rsidRPr="00A6197F" w:rsidRDefault="0093009F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6197F">
              <w:rPr>
                <w:rFonts w:ascii="Times New Roman" w:hAnsi="Times New Roman"/>
                <w:sz w:val="28"/>
                <w:szCs w:val="28"/>
              </w:rPr>
              <w:t>Название темы</w:t>
            </w:r>
          </w:p>
        </w:tc>
        <w:tc>
          <w:tcPr>
            <w:tcW w:w="2088" w:type="dxa"/>
            <w:tcBorders>
              <w:right w:val="single" w:sz="4" w:space="0" w:color="auto"/>
            </w:tcBorders>
          </w:tcPr>
          <w:p w:rsidR="0093009F" w:rsidRPr="00A6197F" w:rsidRDefault="0093009F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6197F">
              <w:rPr>
                <w:rFonts w:ascii="Times New Roman" w:hAnsi="Times New Roman"/>
                <w:sz w:val="28"/>
                <w:szCs w:val="28"/>
              </w:rPr>
              <w:t>Причина корректировки</w:t>
            </w:r>
          </w:p>
        </w:tc>
        <w:tc>
          <w:tcPr>
            <w:tcW w:w="4259" w:type="dxa"/>
            <w:tcBorders>
              <w:left w:val="single" w:sz="4" w:space="0" w:color="auto"/>
            </w:tcBorders>
          </w:tcPr>
          <w:p w:rsidR="0093009F" w:rsidRPr="00A6197F" w:rsidRDefault="0093009F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6197F">
              <w:rPr>
                <w:rFonts w:ascii="Times New Roman" w:hAnsi="Times New Roman"/>
                <w:sz w:val="28"/>
                <w:szCs w:val="28"/>
              </w:rPr>
              <w:t>Корректирующие мероприятия</w:t>
            </w:r>
          </w:p>
        </w:tc>
        <w:tc>
          <w:tcPr>
            <w:tcW w:w="2003" w:type="dxa"/>
          </w:tcPr>
          <w:p w:rsidR="0093009F" w:rsidRPr="00A6197F" w:rsidRDefault="0093009F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6197F">
              <w:rPr>
                <w:rFonts w:ascii="Times New Roman" w:hAnsi="Times New Roman"/>
                <w:sz w:val="28"/>
                <w:szCs w:val="28"/>
              </w:rPr>
              <w:t>Протокол ШМО о рассмотрении корректировки</w:t>
            </w:r>
          </w:p>
        </w:tc>
      </w:tr>
      <w:tr w:rsidR="0093009F" w:rsidRPr="00A6197F" w:rsidTr="00A6197F">
        <w:trPr>
          <w:trHeight w:val="531"/>
        </w:trPr>
        <w:tc>
          <w:tcPr>
            <w:tcW w:w="812" w:type="dxa"/>
          </w:tcPr>
          <w:p w:rsidR="0093009F" w:rsidRPr="00A6197F" w:rsidRDefault="0093009F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72" w:type="dxa"/>
            <w:tcBorders>
              <w:right w:val="single" w:sz="4" w:space="0" w:color="auto"/>
            </w:tcBorders>
          </w:tcPr>
          <w:p w:rsidR="0093009F" w:rsidRPr="00A6197F" w:rsidRDefault="0093009F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951" w:type="dxa"/>
            <w:tcBorders>
              <w:left w:val="single" w:sz="4" w:space="0" w:color="auto"/>
            </w:tcBorders>
          </w:tcPr>
          <w:p w:rsidR="0093009F" w:rsidRPr="00A6197F" w:rsidRDefault="0093009F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088" w:type="dxa"/>
            <w:tcBorders>
              <w:right w:val="single" w:sz="4" w:space="0" w:color="auto"/>
            </w:tcBorders>
          </w:tcPr>
          <w:p w:rsidR="0093009F" w:rsidRPr="00A6197F" w:rsidRDefault="0093009F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259" w:type="dxa"/>
            <w:tcBorders>
              <w:left w:val="single" w:sz="4" w:space="0" w:color="auto"/>
            </w:tcBorders>
          </w:tcPr>
          <w:p w:rsidR="0093009F" w:rsidRPr="00A6197F" w:rsidRDefault="0093009F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003" w:type="dxa"/>
          </w:tcPr>
          <w:p w:rsidR="0093009F" w:rsidRPr="00A6197F" w:rsidRDefault="0093009F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3009F" w:rsidRPr="00A6197F" w:rsidTr="00A6197F">
        <w:trPr>
          <w:trHeight w:val="531"/>
        </w:trPr>
        <w:tc>
          <w:tcPr>
            <w:tcW w:w="812" w:type="dxa"/>
          </w:tcPr>
          <w:p w:rsidR="0093009F" w:rsidRPr="00A6197F" w:rsidRDefault="0093009F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72" w:type="dxa"/>
            <w:tcBorders>
              <w:right w:val="single" w:sz="4" w:space="0" w:color="auto"/>
            </w:tcBorders>
          </w:tcPr>
          <w:p w:rsidR="0093009F" w:rsidRPr="00A6197F" w:rsidRDefault="0093009F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951" w:type="dxa"/>
            <w:tcBorders>
              <w:left w:val="single" w:sz="4" w:space="0" w:color="auto"/>
            </w:tcBorders>
          </w:tcPr>
          <w:p w:rsidR="0093009F" w:rsidRPr="00A6197F" w:rsidRDefault="0093009F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088" w:type="dxa"/>
            <w:tcBorders>
              <w:right w:val="single" w:sz="4" w:space="0" w:color="auto"/>
            </w:tcBorders>
          </w:tcPr>
          <w:p w:rsidR="0093009F" w:rsidRPr="00A6197F" w:rsidRDefault="0093009F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259" w:type="dxa"/>
            <w:tcBorders>
              <w:left w:val="single" w:sz="4" w:space="0" w:color="auto"/>
            </w:tcBorders>
          </w:tcPr>
          <w:p w:rsidR="0093009F" w:rsidRPr="00A6197F" w:rsidRDefault="0093009F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003" w:type="dxa"/>
          </w:tcPr>
          <w:p w:rsidR="0093009F" w:rsidRPr="00A6197F" w:rsidRDefault="0093009F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3009F" w:rsidRPr="00A6197F" w:rsidTr="00A6197F">
        <w:trPr>
          <w:trHeight w:val="531"/>
        </w:trPr>
        <w:tc>
          <w:tcPr>
            <w:tcW w:w="812" w:type="dxa"/>
          </w:tcPr>
          <w:p w:rsidR="0093009F" w:rsidRPr="00A6197F" w:rsidRDefault="0093009F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72" w:type="dxa"/>
            <w:tcBorders>
              <w:right w:val="single" w:sz="4" w:space="0" w:color="auto"/>
            </w:tcBorders>
          </w:tcPr>
          <w:p w:rsidR="0093009F" w:rsidRPr="00A6197F" w:rsidRDefault="0093009F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951" w:type="dxa"/>
            <w:tcBorders>
              <w:left w:val="single" w:sz="4" w:space="0" w:color="auto"/>
            </w:tcBorders>
          </w:tcPr>
          <w:p w:rsidR="0093009F" w:rsidRPr="00A6197F" w:rsidRDefault="0093009F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088" w:type="dxa"/>
            <w:tcBorders>
              <w:right w:val="single" w:sz="4" w:space="0" w:color="auto"/>
            </w:tcBorders>
          </w:tcPr>
          <w:p w:rsidR="0093009F" w:rsidRPr="00A6197F" w:rsidRDefault="0093009F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259" w:type="dxa"/>
            <w:tcBorders>
              <w:left w:val="single" w:sz="4" w:space="0" w:color="auto"/>
            </w:tcBorders>
          </w:tcPr>
          <w:p w:rsidR="0093009F" w:rsidRPr="00A6197F" w:rsidRDefault="0093009F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003" w:type="dxa"/>
          </w:tcPr>
          <w:p w:rsidR="0093009F" w:rsidRPr="00A6197F" w:rsidRDefault="0093009F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93009F" w:rsidRPr="00A6197F" w:rsidRDefault="0093009F" w:rsidP="00A6197F">
      <w:pPr>
        <w:tabs>
          <w:tab w:val="left" w:pos="5812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93009F" w:rsidRPr="00A6197F" w:rsidRDefault="0093009F" w:rsidP="00A6197F">
      <w:pPr>
        <w:tabs>
          <w:tab w:val="left" w:pos="5812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93009F" w:rsidRPr="00A6197F" w:rsidRDefault="0093009F" w:rsidP="00A6197F">
      <w:pPr>
        <w:tabs>
          <w:tab w:val="left" w:pos="5812"/>
        </w:tabs>
        <w:rPr>
          <w:rFonts w:ascii="Times New Roman" w:hAnsi="Times New Roman"/>
          <w:sz w:val="28"/>
          <w:szCs w:val="28"/>
        </w:rPr>
      </w:pPr>
      <w:r w:rsidRPr="00A6197F">
        <w:rPr>
          <w:rFonts w:ascii="Times New Roman" w:hAnsi="Times New Roman"/>
          <w:sz w:val="28"/>
          <w:szCs w:val="28"/>
        </w:rPr>
        <w:t>Рабочая программа скорректирована  «___»______20_____</w:t>
      </w:r>
    </w:p>
    <w:p w:rsidR="0093009F" w:rsidRDefault="0093009F" w:rsidP="00A6197F">
      <w:pPr>
        <w:tabs>
          <w:tab w:val="left" w:pos="5812"/>
        </w:tabs>
        <w:spacing w:line="240" w:lineRule="auto"/>
        <w:rPr>
          <w:rFonts w:ascii="Times New Roman" w:hAnsi="Times New Roman"/>
          <w:sz w:val="28"/>
          <w:szCs w:val="28"/>
        </w:rPr>
      </w:pPr>
      <w:r w:rsidRPr="00A6197F">
        <w:rPr>
          <w:rFonts w:ascii="Times New Roman" w:hAnsi="Times New Roman"/>
          <w:sz w:val="28"/>
          <w:szCs w:val="28"/>
        </w:rPr>
        <w:t xml:space="preserve">___________            </w:t>
      </w:r>
      <w:r>
        <w:rPr>
          <w:rFonts w:ascii="Times New Roman" w:hAnsi="Times New Roman"/>
          <w:sz w:val="28"/>
          <w:szCs w:val="28"/>
        </w:rPr>
        <w:t>__________________</w:t>
      </w:r>
    </w:p>
    <w:p w:rsidR="0093009F" w:rsidRPr="004303C8" w:rsidRDefault="0093009F" w:rsidP="00890A0D">
      <w:pPr>
        <w:tabs>
          <w:tab w:val="left" w:pos="5812"/>
        </w:tabs>
        <w:spacing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A6197F">
        <w:rPr>
          <w:rFonts w:ascii="Times New Roman" w:hAnsi="Times New Roman"/>
          <w:sz w:val="20"/>
          <w:szCs w:val="20"/>
        </w:rPr>
        <w:t>п</w:t>
      </w:r>
      <w:r w:rsidRPr="00EC5147">
        <w:rPr>
          <w:rFonts w:ascii="Times New Roman" w:hAnsi="Times New Roman"/>
          <w:sz w:val="20"/>
          <w:szCs w:val="20"/>
        </w:rPr>
        <w:t>о</w:t>
      </w:r>
      <w:r w:rsidRPr="00A6197F">
        <w:rPr>
          <w:rFonts w:ascii="Times New Roman" w:hAnsi="Times New Roman"/>
          <w:sz w:val="20"/>
          <w:szCs w:val="20"/>
        </w:rPr>
        <w:t>дпись                                   расшифровка подписи</w:t>
      </w:r>
    </w:p>
    <w:sectPr w:rsidR="0093009F" w:rsidRPr="004303C8" w:rsidSect="00A27BD8">
      <w:pgSz w:w="16838" w:h="11906" w:orient="landscape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009F" w:rsidRDefault="0093009F">
      <w:r>
        <w:separator/>
      </w:r>
    </w:p>
  </w:endnote>
  <w:endnote w:type="continuationSeparator" w:id="0">
    <w:p w:rsidR="0093009F" w:rsidRDefault="009300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09F" w:rsidRDefault="0093009F" w:rsidP="00976C5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3009F" w:rsidRDefault="0093009F" w:rsidP="00450443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09F" w:rsidRDefault="0093009F" w:rsidP="00976C5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15</w:t>
    </w:r>
    <w:r>
      <w:rPr>
        <w:rStyle w:val="PageNumber"/>
      </w:rPr>
      <w:fldChar w:fldCharType="end"/>
    </w:r>
  </w:p>
  <w:p w:rsidR="0093009F" w:rsidRDefault="0093009F" w:rsidP="00450443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009F" w:rsidRDefault="0093009F">
      <w:r>
        <w:separator/>
      </w:r>
    </w:p>
  </w:footnote>
  <w:footnote w:type="continuationSeparator" w:id="0">
    <w:p w:rsidR="0093009F" w:rsidRDefault="0093009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B1E58"/>
    <w:multiLevelType w:val="hybridMultilevel"/>
    <w:tmpl w:val="B712DD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8F13D5F"/>
    <w:multiLevelType w:val="hybridMultilevel"/>
    <w:tmpl w:val="4D74C63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9B22775"/>
    <w:multiLevelType w:val="hybridMultilevel"/>
    <w:tmpl w:val="E5F2F2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B015C6D"/>
    <w:multiLevelType w:val="hybridMultilevel"/>
    <w:tmpl w:val="D52234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D081EAF"/>
    <w:multiLevelType w:val="hybridMultilevel"/>
    <w:tmpl w:val="C68C94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03A2BE9"/>
    <w:multiLevelType w:val="hybridMultilevel"/>
    <w:tmpl w:val="83026DB8"/>
    <w:lvl w:ilvl="0" w:tplc="66A08858">
      <w:start w:val="1"/>
      <w:numFmt w:val="bullet"/>
      <w:lvlText w:val="-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13E19A9"/>
    <w:multiLevelType w:val="hybridMultilevel"/>
    <w:tmpl w:val="6FB27B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37237C2"/>
    <w:multiLevelType w:val="hybridMultilevel"/>
    <w:tmpl w:val="4D0AEB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A242050"/>
    <w:multiLevelType w:val="hybridMultilevel"/>
    <w:tmpl w:val="AE8CCD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C053421"/>
    <w:multiLevelType w:val="hybridMultilevel"/>
    <w:tmpl w:val="37E4AD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1D305E64"/>
    <w:multiLevelType w:val="hybridMultilevel"/>
    <w:tmpl w:val="B52CD2A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31809C2"/>
    <w:multiLevelType w:val="hybridMultilevel"/>
    <w:tmpl w:val="2F6EE3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33E4647"/>
    <w:multiLevelType w:val="hybridMultilevel"/>
    <w:tmpl w:val="3F982B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41564DE"/>
    <w:multiLevelType w:val="hybridMultilevel"/>
    <w:tmpl w:val="AFF60F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4C31556"/>
    <w:multiLevelType w:val="hybridMultilevel"/>
    <w:tmpl w:val="2B025D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2AA94249"/>
    <w:multiLevelType w:val="hybridMultilevel"/>
    <w:tmpl w:val="59B6F5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B883055"/>
    <w:multiLevelType w:val="hybridMultilevel"/>
    <w:tmpl w:val="AE8E2C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0E62C3F"/>
    <w:multiLevelType w:val="hybridMultilevel"/>
    <w:tmpl w:val="CB88DD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52F7DBF"/>
    <w:multiLevelType w:val="hybridMultilevel"/>
    <w:tmpl w:val="93329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0DF7E5C"/>
    <w:multiLevelType w:val="hybridMultilevel"/>
    <w:tmpl w:val="BBB6E5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428B1EB5"/>
    <w:multiLevelType w:val="hybridMultilevel"/>
    <w:tmpl w:val="9868744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32512C1"/>
    <w:multiLevelType w:val="hybridMultilevel"/>
    <w:tmpl w:val="4030F238"/>
    <w:lvl w:ilvl="0" w:tplc="333619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452905AE"/>
    <w:multiLevelType w:val="hybridMultilevel"/>
    <w:tmpl w:val="5BE828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5895510"/>
    <w:multiLevelType w:val="hybridMultilevel"/>
    <w:tmpl w:val="84287E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470B216C"/>
    <w:multiLevelType w:val="hybridMultilevel"/>
    <w:tmpl w:val="EDAC90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75F4930"/>
    <w:multiLevelType w:val="hybridMultilevel"/>
    <w:tmpl w:val="14D0F5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BC7450F"/>
    <w:multiLevelType w:val="hybridMultilevel"/>
    <w:tmpl w:val="B5B09E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50755CA9"/>
    <w:multiLevelType w:val="hybridMultilevel"/>
    <w:tmpl w:val="1D3034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52F24A00"/>
    <w:multiLevelType w:val="hybridMultilevel"/>
    <w:tmpl w:val="611E2F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3EA6C51"/>
    <w:multiLevelType w:val="hybridMultilevel"/>
    <w:tmpl w:val="E08AC3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54725172"/>
    <w:multiLevelType w:val="hybridMultilevel"/>
    <w:tmpl w:val="ABD469D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>
    <w:nsid w:val="56204280"/>
    <w:multiLevelType w:val="hybridMultilevel"/>
    <w:tmpl w:val="E20A5384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2">
    <w:nsid w:val="56F07203"/>
    <w:multiLevelType w:val="hybridMultilevel"/>
    <w:tmpl w:val="9F1A2E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79A7AFA"/>
    <w:multiLevelType w:val="hybridMultilevel"/>
    <w:tmpl w:val="0FBA8F38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cs="Times New Roman"/>
      </w:rPr>
    </w:lvl>
  </w:abstractNum>
  <w:abstractNum w:abstractNumId="34">
    <w:nsid w:val="5E081A72"/>
    <w:multiLevelType w:val="hybridMultilevel"/>
    <w:tmpl w:val="7108B3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5E440F98"/>
    <w:multiLevelType w:val="hybridMultilevel"/>
    <w:tmpl w:val="EB1A0CD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>
    <w:nsid w:val="61937E04"/>
    <w:multiLevelType w:val="hybridMultilevel"/>
    <w:tmpl w:val="A82AD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63027FB9"/>
    <w:multiLevelType w:val="hybridMultilevel"/>
    <w:tmpl w:val="BC20C2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662A3227"/>
    <w:multiLevelType w:val="hybridMultilevel"/>
    <w:tmpl w:val="0C20792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91D572A"/>
    <w:multiLevelType w:val="hybridMultilevel"/>
    <w:tmpl w:val="789A26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69CE4FC8"/>
    <w:multiLevelType w:val="hybridMultilevel"/>
    <w:tmpl w:val="48E26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6A9239BB"/>
    <w:multiLevelType w:val="hybridMultilevel"/>
    <w:tmpl w:val="DA30FF4E"/>
    <w:lvl w:ilvl="0" w:tplc="1E90DEDC">
      <w:start w:val="1"/>
      <w:numFmt w:val="bullet"/>
      <w:lvlText w:val=""/>
      <w:lvlJc w:val="left"/>
      <w:pPr>
        <w:tabs>
          <w:tab w:val="num" w:pos="510"/>
        </w:tabs>
        <w:ind w:left="57" w:firstLine="45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6BE61530"/>
    <w:multiLevelType w:val="hybridMultilevel"/>
    <w:tmpl w:val="F83812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>
    <w:nsid w:val="70AD5A52"/>
    <w:multiLevelType w:val="hybridMultilevel"/>
    <w:tmpl w:val="694875E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74193DD8"/>
    <w:multiLevelType w:val="hybridMultilevel"/>
    <w:tmpl w:val="A34897E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>
    <w:nsid w:val="76E16730"/>
    <w:multiLevelType w:val="hybridMultilevel"/>
    <w:tmpl w:val="CA7A302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>
    <w:nsid w:val="779C5CE5"/>
    <w:multiLevelType w:val="hybridMultilevel"/>
    <w:tmpl w:val="89F28C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>
    <w:nsid w:val="78DF64A2"/>
    <w:multiLevelType w:val="hybridMultilevel"/>
    <w:tmpl w:val="C96012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>
    <w:nsid w:val="78E122F4"/>
    <w:multiLevelType w:val="hybridMultilevel"/>
    <w:tmpl w:val="A8065E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9">
    <w:nsid w:val="7F1C2FEF"/>
    <w:multiLevelType w:val="hybridMultilevel"/>
    <w:tmpl w:val="454CFF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43"/>
  </w:num>
  <w:num w:numId="4">
    <w:abstractNumId w:val="30"/>
  </w:num>
  <w:num w:numId="5">
    <w:abstractNumId w:val="2"/>
  </w:num>
  <w:num w:numId="6">
    <w:abstractNumId w:val="0"/>
  </w:num>
  <w:num w:numId="7">
    <w:abstractNumId w:val="16"/>
  </w:num>
  <w:num w:numId="8">
    <w:abstractNumId w:val="33"/>
  </w:num>
  <w:num w:numId="9">
    <w:abstractNumId w:val="15"/>
  </w:num>
  <w:num w:numId="10">
    <w:abstractNumId w:val="20"/>
  </w:num>
  <w:num w:numId="11">
    <w:abstractNumId w:val="35"/>
  </w:num>
  <w:num w:numId="12">
    <w:abstractNumId w:val="31"/>
  </w:num>
  <w:num w:numId="13">
    <w:abstractNumId w:val="19"/>
  </w:num>
  <w:num w:numId="14">
    <w:abstractNumId w:val="45"/>
  </w:num>
  <w:num w:numId="15">
    <w:abstractNumId w:val="11"/>
  </w:num>
  <w:num w:numId="16">
    <w:abstractNumId w:val="34"/>
  </w:num>
  <w:num w:numId="17">
    <w:abstractNumId w:val="26"/>
  </w:num>
  <w:num w:numId="18">
    <w:abstractNumId w:val="46"/>
  </w:num>
  <w:num w:numId="19">
    <w:abstractNumId w:val="3"/>
  </w:num>
  <w:num w:numId="20">
    <w:abstractNumId w:val="48"/>
  </w:num>
  <w:num w:numId="21">
    <w:abstractNumId w:val="49"/>
  </w:num>
  <w:num w:numId="22">
    <w:abstractNumId w:val="12"/>
  </w:num>
  <w:num w:numId="23">
    <w:abstractNumId w:val="42"/>
  </w:num>
  <w:num w:numId="24">
    <w:abstractNumId w:val="23"/>
  </w:num>
  <w:num w:numId="25">
    <w:abstractNumId w:val="32"/>
  </w:num>
  <w:num w:numId="26">
    <w:abstractNumId w:val="36"/>
  </w:num>
  <w:num w:numId="27">
    <w:abstractNumId w:val="29"/>
  </w:num>
  <w:num w:numId="28">
    <w:abstractNumId w:val="4"/>
  </w:num>
  <w:num w:numId="29">
    <w:abstractNumId w:val="6"/>
  </w:num>
  <w:num w:numId="30">
    <w:abstractNumId w:val="47"/>
  </w:num>
  <w:num w:numId="31">
    <w:abstractNumId w:val="13"/>
  </w:num>
  <w:num w:numId="32">
    <w:abstractNumId w:val="9"/>
  </w:num>
  <w:num w:numId="33">
    <w:abstractNumId w:val="8"/>
  </w:num>
  <w:num w:numId="34">
    <w:abstractNumId w:val="14"/>
  </w:num>
  <w:num w:numId="35">
    <w:abstractNumId w:val="22"/>
  </w:num>
  <w:num w:numId="36">
    <w:abstractNumId w:val="27"/>
  </w:num>
  <w:num w:numId="37">
    <w:abstractNumId w:val="17"/>
  </w:num>
  <w:num w:numId="38">
    <w:abstractNumId w:val="44"/>
  </w:num>
  <w:num w:numId="39">
    <w:abstractNumId w:val="10"/>
  </w:num>
  <w:num w:numId="40">
    <w:abstractNumId w:val="40"/>
  </w:num>
  <w:num w:numId="41">
    <w:abstractNumId w:val="7"/>
  </w:num>
  <w:num w:numId="42">
    <w:abstractNumId w:val="24"/>
  </w:num>
  <w:num w:numId="43">
    <w:abstractNumId w:val="28"/>
  </w:num>
  <w:num w:numId="44">
    <w:abstractNumId w:val="25"/>
  </w:num>
  <w:num w:numId="45">
    <w:abstractNumId w:val="39"/>
  </w:num>
  <w:num w:numId="46">
    <w:abstractNumId w:val="38"/>
  </w:num>
  <w:num w:numId="47">
    <w:abstractNumId w:val="41"/>
  </w:num>
  <w:num w:numId="48">
    <w:abstractNumId w:val="18"/>
  </w:num>
  <w:num w:numId="49">
    <w:abstractNumId w:val="37"/>
  </w:num>
  <w:num w:numId="5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303C8"/>
    <w:rsid w:val="0004046C"/>
    <w:rsid w:val="00046D72"/>
    <w:rsid w:val="00052848"/>
    <w:rsid w:val="00054B8C"/>
    <w:rsid w:val="00061148"/>
    <w:rsid w:val="00066A7B"/>
    <w:rsid w:val="00067DFB"/>
    <w:rsid w:val="00085086"/>
    <w:rsid w:val="00087DBC"/>
    <w:rsid w:val="00091F00"/>
    <w:rsid w:val="00092E13"/>
    <w:rsid w:val="000959F4"/>
    <w:rsid w:val="000A716D"/>
    <w:rsid w:val="000B39DB"/>
    <w:rsid w:val="000D189E"/>
    <w:rsid w:val="000D34A1"/>
    <w:rsid w:val="000D7057"/>
    <w:rsid w:val="000D71E9"/>
    <w:rsid w:val="000E0BE6"/>
    <w:rsid w:val="000E0CAD"/>
    <w:rsid w:val="000E2C80"/>
    <w:rsid w:val="000F0608"/>
    <w:rsid w:val="000F0F4D"/>
    <w:rsid w:val="000F42C2"/>
    <w:rsid w:val="001179D8"/>
    <w:rsid w:val="00121F00"/>
    <w:rsid w:val="00126B0E"/>
    <w:rsid w:val="00145619"/>
    <w:rsid w:val="00154A78"/>
    <w:rsid w:val="00154FAF"/>
    <w:rsid w:val="00177495"/>
    <w:rsid w:val="001A1C31"/>
    <w:rsid w:val="001A3A17"/>
    <w:rsid w:val="001B322A"/>
    <w:rsid w:val="001C55DB"/>
    <w:rsid w:val="001C5BD9"/>
    <w:rsid w:val="001D7A91"/>
    <w:rsid w:val="001E59D3"/>
    <w:rsid w:val="001E6733"/>
    <w:rsid w:val="001F613C"/>
    <w:rsid w:val="00200239"/>
    <w:rsid w:val="00216BC2"/>
    <w:rsid w:val="00240792"/>
    <w:rsid w:val="00241A84"/>
    <w:rsid w:val="0024210A"/>
    <w:rsid w:val="00244251"/>
    <w:rsid w:val="002516DD"/>
    <w:rsid w:val="00251C28"/>
    <w:rsid w:val="002567FA"/>
    <w:rsid w:val="0026011E"/>
    <w:rsid w:val="00260BA0"/>
    <w:rsid w:val="00263A91"/>
    <w:rsid w:val="00264BC8"/>
    <w:rsid w:val="00267FE3"/>
    <w:rsid w:val="002747B0"/>
    <w:rsid w:val="002838FF"/>
    <w:rsid w:val="00286355"/>
    <w:rsid w:val="00290B5B"/>
    <w:rsid w:val="00291639"/>
    <w:rsid w:val="002933FE"/>
    <w:rsid w:val="002C38A7"/>
    <w:rsid w:val="002C4250"/>
    <w:rsid w:val="002D3EAE"/>
    <w:rsid w:val="002D5158"/>
    <w:rsid w:val="002D5A22"/>
    <w:rsid w:val="00322EF8"/>
    <w:rsid w:val="00326CF2"/>
    <w:rsid w:val="0033502E"/>
    <w:rsid w:val="00350DAD"/>
    <w:rsid w:val="00360236"/>
    <w:rsid w:val="003628EF"/>
    <w:rsid w:val="00365F4C"/>
    <w:rsid w:val="00387DD1"/>
    <w:rsid w:val="003967AC"/>
    <w:rsid w:val="003A1D93"/>
    <w:rsid w:val="003A6EA3"/>
    <w:rsid w:val="003B6585"/>
    <w:rsid w:val="003C07DC"/>
    <w:rsid w:val="003C3FFD"/>
    <w:rsid w:val="003C6806"/>
    <w:rsid w:val="003F0487"/>
    <w:rsid w:val="003F52B6"/>
    <w:rsid w:val="00413518"/>
    <w:rsid w:val="00417676"/>
    <w:rsid w:val="004201EC"/>
    <w:rsid w:val="00426489"/>
    <w:rsid w:val="004303C8"/>
    <w:rsid w:val="0044180A"/>
    <w:rsid w:val="0044256A"/>
    <w:rsid w:val="004437F1"/>
    <w:rsid w:val="00450443"/>
    <w:rsid w:val="00451368"/>
    <w:rsid w:val="00452E7B"/>
    <w:rsid w:val="00466BBE"/>
    <w:rsid w:val="00472B53"/>
    <w:rsid w:val="0047481C"/>
    <w:rsid w:val="0047711B"/>
    <w:rsid w:val="004807F3"/>
    <w:rsid w:val="004812B4"/>
    <w:rsid w:val="00492AA1"/>
    <w:rsid w:val="004A19C2"/>
    <w:rsid w:val="004A7BD5"/>
    <w:rsid w:val="004B37B1"/>
    <w:rsid w:val="004B42BD"/>
    <w:rsid w:val="004C5B68"/>
    <w:rsid w:val="004C6A36"/>
    <w:rsid w:val="004D2DE1"/>
    <w:rsid w:val="004D38F6"/>
    <w:rsid w:val="004F6C06"/>
    <w:rsid w:val="005052E6"/>
    <w:rsid w:val="005137E1"/>
    <w:rsid w:val="0056579B"/>
    <w:rsid w:val="00567D31"/>
    <w:rsid w:val="00571033"/>
    <w:rsid w:val="005743A6"/>
    <w:rsid w:val="00581172"/>
    <w:rsid w:val="0058563C"/>
    <w:rsid w:val="0059274D"/>
    <w:rsid w:val="005A62B9"/>
    <w:rsid w:val="005C0837"/>
    <w:rsid w:val="005C0FBB"/>
    <w:rsid w:val="005C65EE"/>
    <w:rsid w:val="005D3945"/>
    <w:rsid w:val="005E1696"/>
    <w:rsid w:val="005E2E24"/>
    <w:rsid w:val="005E66F2"/>
    <w:rsid w:val="006127C9"/>
    <w:rsid w:val="006130F7"/>
    <w:rsid w:val="00615D5F"/>
    <w:rsid w:val="00625D7D"/>
    <w:rsid w:val="006302CA"/>
    <w:rsid w:val="00654274"/>
    <w:rsid w:val="006542D7"/>
    <w:rsid w:val="00657429"/>
    <w:rsid w:val="00661400"/>
    <w:rsid w:val="00661A2E"/>
    <w:rsid w:val="006629EB"/>
    <w:rsid w:val="006745A7"/>
    <w:rsid w:val="00692FD7"/>
    <w:rsid w:val="006A259E"/>
    <w:rsid w:val="006A4924"/>
    <w:rsid w:val="006B2936"/>
    <w:rsid w:val="006B41F9"/>
    <w:rsid w:val="006B57C2"/>
    <w:rsid w:val="006B5B8F"/>
    <w:rsid w:val="006D2865"/>
    <w:rsid w:val="006D6440"/>
    <w:rsid w:val="006D6D28"/>
    <w:rsid w:val="006E28CD"/>
    <w:rsid w:val="006E52AE"/>
    <w:rsid w:val="006F1F90"/>
    <w:rsid w:val="0072285E"/>
    <w:rsid w:val="007237C7"/>
    <w:rsid w:val="00725C14"/>
    <w:rsid w:val="007340B0"/>
    <w:rsid w:val="00736DEF"/>
    <w:rsid w:val="00740817"/>
    <w:rsid w:val="00742388"/>
    <w:rsid w:val="00742F38"/>
    <w:rsid w:val="00751A99"/>
    <w:rsid w:val="007604CB"/>
    <w:rsid w:val="00760C64"/>
    <w:rsid w:val="0076727B"/>
    <w:rsid w:val="00794C41"/>
    <w:rsid w:val="007969C7"/>
    <w:rsid w:val="00796C99"/>
    <w:rsid w:val="007C07B4"/>
    <w:rsid w:val="007D1B93"/>
    <w:rsid w:val="007D2F77"/>
    <w:rsid w:val="007E5DA9"/>
    <w:rsid w:val="007F0B1A"/>
    <w:rsid w:val="007F478B"/>
    <w:rsid w:val="007F71F5"/>
    <w:rsid w:val="00800728"/>
    <w:rsid w:val="00806345"/>
    <w:rsid w:val="008179D0"/>
    <w:rsid w:val="008202B8"/>
    <w:rsid w:val="008257FF"/>
    <w:rsid w:val="00835FD9"/>
    <w:rsid w:val="00842D90"/>
    <w:rsid w:val="00847283"/>
    <w:rsid w:val="0085125D"/>
    <w:rsid w:val="008622F5"/>
    <w:rsid w:val="00871A28"/>
    <w:rsid w:val="008734AF"/>
    <w:rsid w:val="00875EA2"/>
    <w:rsid w:val="00880CFA"/>
    <w:rsid w:val="00886420"/>
    <w:rsid w:val="00890A0D"/>
    <w:rsid w:val="00891092"/>
    <w:rsid w:val="008927E2"/>
    <w:rsid w:val="00896289"/>
    <w:rsid w:val="008A111D"/>
    <w:rsid w:val="008A4AC5"/>
    <w:rsid w:val="008A7199"/>
    <w:rsid w:val="008B0598"/>
    <w:rsid w:val="008B2398"/>
    <w:rsid w:val="008B3022"/>
    <w:rsid w:val="008B4867"/>
    <w:rsid w:val="008C0D17"/>
    <w:rsid w:val="008C11BA"/>
    <w:rsid w:val="008C5211"/>
    <w:rsid w:val="008C71E8"/>
    <w:rsid w:val="008D0C43"/>
    <w:rsid w:val="008D6E6E"/>
    <w:rsid w:val="008D7BC7"/>
    <w:rsid w:val="008E0545"/>
    <w:rsid w:val="008E726F"/>
    <w:rsid w:val="008F1D96"/>
    <w:rsid w:val="00910195"/>
    <w:rsid w:val="00911C34"/>
    <w:rsid w:val="009146E7"/>
    <w:rsid w:val="0093009F"/>
    <w:rsid w:val="00932781"/>
    <w:rsid w:val="0093660F"/>
    <w:rsid w:val="009372A1"/>
    <w:rsid w:val="00943C39"/>
    <w:rsid w:val="009526CF"/>
    <w:rsid w:val="00955CFD"/>
    <w:rsid w:val="00964D9F"/>
    <w:rsid w:val="00970D15"/>
    <w:rsid w:val="009769BE"/>
    <w:rsid w:val="00976C59"/>
    <w:rsid w:val="00985030"/>
    <w:rsid w:val="00997CE6"/>
    <w:rsid w:val="009A0969"/>
    <w:rsid w:val="009A0D4E"/>
    <w:rsid w:val="009A7F62"/>
    <w:rsid w:val="009B1FB5"/>
    <w:rsid w:val="009B2E8A"/>
    <w:rsid w:val="009B6B08"/>
    <w:rsid w:val="009B7713"/>
    <w:rsid w:val="009B7C2E"/>
    <w:rsid w:val="009D2D9B"/>
    <w:rsid w:val="009E2B02"/>
    <w:rsid w:val="009E78EA"/>
    <w:rsid w:val="009F1783"/>
    <w:rsid w:val="00A005E8"/>
    <w:rsid w:val="00A066CC"/>
    <w:rsid w:val="00A11AED"/>
    <w:rsid w:val="00A20D8B"/>
    <w:rsid w:val="00A27BD8"/>
    <w:rsid w:val="00A307DE"/>
    <w:rsid w:val="00A330A6"/>
    <w:rsid w:val="00A4144D"/>
    <w:rsid w:val="00A41EB9"/>
    <w:rsid w:val="00A47D25"/>
    <w:rsid w:val="00A601E7"/>
    <w:rsid w:val="00A6197F"/>
    <w:rsid w:val="00A759C9"/>
    <w:rsid w:val="00A7766F"/>
    <w:rsid w:val="00A8471E"/>
    <w:rsid w:val="00A9194D"/>
    <w:rsid w:val="00A9423D"/>
    <w:rsid w:val="00A945D9"/>
    <w:rsid w:val="00AA3FD7"/>
    <w:rsid w:val="00AA5C7A"/>
    <w:rsid w:val="00AA7497"/>
    <w:rsid w:val="00AB163A"/>
    <w:rsid w:val="00AD368C"/>
    <w:rsid w:val="00AF0D33"/>
    <w:rsid w:val="00AF7BB0"/>
    <w:rsid w:val="00AF7D00"/>
    <w:rsid w:val="00B07860"/>
    <w:rsid w:val="00B15A28"/>
    <w:rsid w:val="00B243F3"/>
    <w:rsid w:val="00B40FF9"/>
    <w:rsid w:val="00B64867"/>
    <w:rsid w:val="00B70514"/>
    <w:rsid w:val="00B7235E"/>
    <w:rsid w:val="00B77735"/>
    <w:rsid w:val="00B91207"/>
    <w:rsid w:val="00B91D22"/>
    <w:rsid w:val="00B9686F"/>
    <w:rsid w:val="00B969EA"/>
    <w:rsid w:val="00BB2370"/>
    <w:rsid w:val="00BB30CF"/>
    <w:rsid w:val="00BC0F03"/>
    <w:rsid w:val="00BD0F6C"/>
    <w:rsid w:val="00BD3073"/>
    <w:rsid w:val="00BD4420"/>
    <w:rsid w:val="00BE4355"/>
    <w:rsid w:val="00BE77C7"/>
    <w:rsid w:val="00BF47F4"/>
    <w:rsid w:val="00C14061"/>
    <w:rsid w:val="00C141BF"/>
    <w:rsid w:val="00C14E18"/>
    <w:rsid w:val="00C15387"/>
    <w:rsid w:val="00C20C30"/>
    <w:rsid w:val="00C256C2"/>
    <w:rsid w:val="00C26061"/>
    <w:rsid w:val="00C264C3"/>
    <w:rsid w:val="00C26646"/>
    <w:rsid w:val="00C37C6D"/>
    <w:rsid w:val="00C41181"/>
    <w:rsid w:val="00C414C0"/>
    <w:rsid w:val="00C52576"/>
    <w:rsid w:val="00C546C6"/>
    <w:rsid w:val="00C60E25"/>
    <w:rsid w:val="00C62B4E"/>
    <w:rsid w:val="00C62EE2"/>
    <w:rsid w:val="00C74C47"/>
    <w:rsid w:val="00C92FD9"/>
    <w:rsid w:val="00C962DC"/>
    <w:rsid w:val="00CA18F1"/>
    <w:rsid w:val="00CE2AB8"/>
    <w:rsid w:val="00CF6217"/>
    <w:rsid w:val="00D06B74"/>
    <w:rsid w:val="00D129B5"/>
    <w:rsid w:val="00D12B25"/>
    <w:rsid w:val="00D21A0F"/>
    <w:rsid w:val="00D23258"/>
    <w:rsid w:val="00D346F8"/>
    <w:rsid w:val="00D42FAA"/>
    <w:rsid w:val="00D477D5"/>
    <w:rsid w:val="00D63F8C"/>
    <w:rsid w:val="00D75583"/>
    <w:rsid w:val="00D77200"/>
    <w:rsid w:val="00D91866"/>
    <w:rsid w:val="00DB68D5"/>
    <w:rsid w:val="00DB7702"/>
    <w:rsid w:val="00DC0ECE"/>
    <w:rsid w:val="00DD1482"/>
    <w:rsid w:val="00DD3B5E"/>
    <w:rsid w:val="00DD7755"/>
    <w:rsid w:val="00DE209C"/>
    <w:rsid w:val="00DE3577"/>
    <w:rsid w:val="00E05DA8"/>
    <w:rsid w:val="00E1218F"/>
    <w:rsid w:val="00E3369C"/>
    <w:rsid w:val="00E37598"/>
    <w:rsid w:val="00E40DE7"/>
    <w:rsid w:val="00E55560"/>
    <w:rsid w:val="00E6413C"/>
    <w:rsid w:val="00E6437F"/>
    <w:rsid w:val="00E73CCD"/>
    <w:rsid w:val="00E82356"/>
    <w:rsid w:val="00E844C2"/>
    <w:rsid w:val="00E848F6"/>
    <w:rsid w:val="00E9068C"/>
    <w:rsid w:val="00E90ADA"/>
    <w:rsid w:val="00E95701"/>
    <w:rsid w:val="00EA0F26"/>
    <w:rsid w:val="00EA639A"/>
    <w:rsid w:val="00EB2D6E"/>
    <w:rsid w:val="00EB5097"/>
    <w:rsid w:val="00EB5A47"/>
    <w:rsid w:val="00EC5147"/>
    <w:rsid w:val="00EC712F"/>
    <w:rsid w:val="00EE0C27"/>
    <w:rsid w:val="00F04808"/>
    <w:rsid w:val="00F119EB"/>
    <w:rsid w:val="00F2519F"/>
    <w:rsid w:val="00F30033"/>
    <w:rsid w:val="00F315B6"/>
    <w:rsid w:val="00F4293A"/>
    <w:rsid w:val="00F46BE1"/>
    <w:rsid w:val="00F50991"/>
    <w:rsid w:val="00F50E9F"/>
    <w:rsid w:val="00F750D6"/>
    <w:rsid w:val="00F7566E"/>
    <w:rsid w:val="00F81BB8"/>
    <w:rsid w:val="00F90A7E"/>
    <w:rsid w:val="00F91225"/>
    <w:rsid w:val="00FA72F7"/>
    <w:rsid w:val="00FC0EDD"/>
    <w:rsid w:val="00FC54E0"/>
    <w:rsid w:val="00FE2B7E"/>
    <w:rsid w:val="00FE2DA7"/>
    <w:rsid w:val="00FF50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712F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303C8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303C8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303C8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sz w:val="24"/>
      <w:szCs w:val="24"/>
      <w:u w:val="single"/>
      <w:lang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rsid w:val="004303C8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4"/>
      <w:u w:val="single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303C8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4303C8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4303C8"/>
    <w:rPr>
      <w:rFonts w:ascii="Times New Roman" w:hAnsi="Times New Roman" w:cs="Times New Roman"/>
      <w:sz w:val="24"/>
      <w:szCs w:val="24"/>
      <w:u w:val="single"/>
      <w:lang w:eastAsia="ru-RU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4303C8"/>
    <w:rPr>
      <w:rFonts w:ascii="Times New Roman" w:hAnsi="Times New Roman" w:cs="Times New Roman"/>
      <w:sz w:val="24"/>
      <w:szCs w:val="24"/>
      <w:u w:val="single"/>
      <w:lang w:eastAsia="ru-RU"/>
    </w:rPr>
  </w:style>
  <w:style w:type="paragraph" w:styleId="Header">
    <w:name w:val="header"/>
    <w:basedOn w:val="Normal"/>
    <w:link w:val="HeaderChar"/>
    <w:uiPriority w:val="99"/>
    <w:semiHidden/>
    <w:rsid w:val="004303C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303C8"/>
    <w:rPr>
      <w:rFonts w:ascii="Times New Roman" w:hAnsi="Times New Rom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4303C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303C8"/>
    <w:rPr>
      <w:rFonts w:ascii="Times New Roman" w:hAnsi="Times New Roman" w:cs="Times New Roman"/>
      <w:sz w:val="20"/>
      <w:szCs w:val="20"/>
      <w:lang w:eastAsia="ru-RU"/>
    </w:rPr>
  </w:style>
  <w:style w:type="table" w:styleId="TableGrid">
    <w:name w:val="Table Grid"/>
    <w:basedOn w:val="TableNormal"/>
    <w:uiPriority w:val="99"/>
    <w:rsid w:val="004303C8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Стиль10"/>
    <w:basedOn w:val="Normal"/>
    <w:autoRedefine/>
    <w:uiPriority w:val="99"/>
    <w:rsid w:val="004303C8"/>
    <w:pPr>
      <w:spacing w:after="0" w:line="240" w:lineRule="auto"/>
      <w:ind w:left="1069"/>
      <w:jc w:val="center"/>
    </w:pPr>
    <w:rPr>
      <w:rFonts w:ascii="Times New Roman" w:eastAsia="Times New Roman" w:hAnsi="Times New Roman"/>
      <w:b/>
      <w:color w:val="000000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4303C8"/>
    <w:pPr>
      <w:spacing w:after="0" w:line="240" w:lineRule="auto"/>
      <w:ind w:firstLine="397"/>
    </w:pPr>
    <w:rPr>
      <w:sz w:val="28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4303C8"/>
    <w:rPr>
      <w:rFonts w:ascii="Calibri" w:hAnsi="Calibri" w:cs="Times New Roman"/>
      <w:sz w:val="20"/>
      <w:szCs w:val="20"/>
      <w:lang w:eastAsia="ru-RU"/>
    </w:rPr>
  </w:style>
  <w:style w:type="paragraph" w:styleId="NoSpacing">
    <w:name w:val="No Spacing"/>
    <w:uiPriority w:val="99"/>
    <w:qFormat/>
    <w:rsid w:val="004303C8"/>
    <w:rPr>
      <w:rFonts w:eastAsia="Times New Roman"/>
    </w:rPr>
  </w:style>
  <w:style w:type="paragraph" w:styleId="ListParagraph">
    <w:name w:val="List Paragraph"/>
    <w:basedOn w:val="Normal"/>
    <w:uiPriority w:val="99"/>
    <w:qFormat/>
    <w:rsid w:val="004303C8"/>
    <w:pPr>
      <w:widowControl w:val="0"/>
      <w:suppressAutoHyphens/>
      <w:spacing w:after="0" w:line="240" w:lineRule="auto"/>
      <w:ind w:left="720"/>
      <w:contextualSpacing/>
    </w:pPr>
    <w:rPr>
      <w:rFonts w:ascii="Times New Roman" w:hAnsi="Times New Roman" w:cs="Tahoma"/>
      <w:color w:val="000000"/>
      <w:sz w:val="24"/>
      <w:szCs w:val="24"/>
      <w:lang w:val="en-US"/>
    </w:rPr>
  </w:style>
  <w:style w:type="character" w:styleId="PageNumber">
    <w:name w:val="page number"/>
    <w:basedOn w:val="DefaultParagraphFont"/>
    <w:uiPriority w:val="99"/>
    <w:rsid w:val="004303C8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4303C8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303C8"/>
    <w:rPr>
      <w:rFonts w:ascii="Tahoma" w:hAnsi="Tahoma" w:cs="Tahoma"/>
      <w:sz w:val="16"/>
      <w:szCs w:val="16"/>
      <w:lang w:eastAsia="ru-RU"/>
    </w:rPr>
  </w:style>
  <w:style w:type="character" w:customStyle="1" w:styleId="FontStyle13">
    <w:name w:val="Font Style13"/>
    <w:uiPriority w:val="99"/>
    <w:rsid w:val="004303C8"/>
    <w:rPr>
      <w:rFonts w:ascii="Times New Roman" w:hAnsi="Times New Roman"/>
      <w:spacing w:val="20"/>
      <w:sz w:val="22"/>
    </w:rPr>
  </w:style>
  <w:style w:type="character" w:customStyle="1" w:styleId="small11">
    <w:name w:val="small11"/>
    <w:uiPriority w:val="99"/>
    <w:rsid w:val="004303C8"/>
    <w:rPr>
      <w:sz w:val="16"/>
    </w:rPr>
  </w:style>
  <w:style w:type="paragraph" w:styleId="BodyText">
    <w:name w:val="Body Text"/>
    <w:basedOn w:val="Normal"/>
    <w:link w:val="BodyTextChar"/>
    <w:uiPriority w:val="99"/>
    <w:rsid w:val="004303C8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4303C8"/>
    <w:rPr>
      <w:rFonts w:ascii="Times New Roman" w:hAnsi="Times New Roman" w:cs="Times New Roman"/>
      <w:sz w:val="20"/>
      <w:szCs w:val="20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4303C8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4303C8"/>
    <w:rPr>
      <w:rFonts w:ascii="Times New Roman" w:hAnsi="Times New Roman" w:cs="Times New Roman"/>
      <w:sz w:val="20"/>
      <w:szCs w:val="20"/>
      <w:lang w:eastAsia="ru-RU"/>
    </w:rPr>
  </w:style>
  <w:style w:type="paragraph" w:styleId="NormalWeb">
    <w:name w:val="Normal (Web)"/>
    <w:basedOn w:val="Normal"/>
    <w:link w:val="NormalWebChar"/>
    <w:uiPriority w:val="99"/>
    <w:rsid w:val="004303C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0"/>
      <w:lang w:eastAsia="ru-RU"/>
    </w:rPr>
  </w:style>
  <w:style w:type="character" w:customStyle="1" w:styleId="NormalWebChar">
    <w:name w:val="Normal (Web) Char"/>
    <w:link w:val="NormalWeb"/>
    <w:uiPriority w:val="99"/>
    <w:locked/>
    <w:rsid w:val="004303C8"/>
    <w:rPr>
      <w:rFonts w:ascii="Times New Roman" w:hAnsi="Times New Roman"/>
      <w:sz w:val="24"/>
      <w:lang w:eastAsia="ru-RU"/>
    </w:rPr>
  </w:style>
  <w:style w:type="table" w:customStyle="1" w:styleId="1">
    <w:name w:val="Сетка таблицы1"/>
    <w:uiPriority w:val="99"/>
    <w:rsid w:val="00B969EA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657429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219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9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1500</TotalTime>
  <Pages>17</Pages>
  <Words>3412</Words>
  <Characters>19453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 бюджетное общеобразовательное учреждение</dc:title>
  <dc:subject/>
  <dc:creator>Учитель</dc:creator>
  <cp:keywords/>
  <dc:description/>
  <cp:lastModifiedBy>светлана</cp:lastModifiedBy>
  <cp:revision>55</cp:revision>
  <cp:lastPrinted>2017-12-04T12:17:00Z</cp:lastPrinted>
  <dcterms:created xsi:type="dcterms:W3CDTF">2016-09-21T03:16:00Z</dcterms:created>
  <dcterms:modified xsi:type="dcterms:W3CDTF">2018-03-20T09:00:00Z</dcterms:modified>
</cp:coreProperties>
</file>