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284" w:rsidRDefault="002D7284" w:rsidP="002250C3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51C12">
        <w:rPr>
          <w:rFonts w:ascii="Times New Roman" w:hAnsi="Times New Roman"/>
          <w:b/>
          <w:i/>
          <w:sz w:val="24"/>
          <w:szCs w:val="24"/>
        </w:rPr>
        <w:t>"Формирование у детей старшего дошкольного возраста представлений о правилах безопасного поведения и умения правильно себя вести в опасных ситуациях"</w:t>
      </w:r>
    </w:p>
    <w:p w:rsidR="002D7284" w:rsidRDefault="002D7284" w:rsidP="00951C1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51C12">
        <w:rPr>
          <w:rFonts w:ascii="Times New Roman" w:hAnsi="Times New Roman"/>
          <w:b/>
          <w:i/>
          <w:sz w:val="24"/>
          <w:szCs w:val="24"/>
        </w:rPr>
        <w:t>Путешествие Машеньки в стране «Правил безопасного поведения»</w:t>
      </w:r>
    </w:p>
    <w:p w:rsidR="002D7284" w:rsidRPr="00951C12" w:rsidRDefault="002D7284" w:rsidP="002250C3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Style w:val="Strong"/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Цель:</w:t>
      </w:r>
      <w:r w:rsidRPr="00951C12">
        <w:rPr>
          <w:rFonts w:ascii="Times New Roman" w:hAnsi="Times New Roman"/>
          <w:color w:val="333333"/>
          <w:sz w:val="24"/>
          <w:szCs w:val="24"/>
        </w:rPr>
        <w:t> формирование у детей старшей группы представлений о правилах безопасного поведения и умения правильно себя вести в опасных ситуациях.</w:t>
      </w:r>
    </w:p>
    <w:p w:rsidR="002D7284" w:rsidRPr="00951C12" w:rsidRDefault="002D7284" w:rsidP="002250C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333333"/>
        </w:rPr>
      </w:pPr>
      <w:r w:rsidRPr="00951C12">
        <w:rPr>
          <w:rStyle w:val="Strong"/>
          <w:color w:val="333333"/>
          <w:bdr w:val="none" w:sz="0" w:space="0" w:color="auto" w:frame="1"/>
        </w:rPr>
        <w:t>Задачи: </w:t>
      </w:r>
      <w:r w:rsidRPr="00951C12">
        <w:rPr>
          <w:color w:val="333333"/>
        </w:rPr>
        <w:t>обобщить знания детей по теме «Основы безопасности жизнедеятельности»; способствовать формированию у детей элементарных представлений о поведении при возникновении разных опасных ситуаций; развивать у детей умение применять изученную теорию на практике; воспитывать смелость, мужество, ответственность.</w:t>
      </w: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Ход сказки</w:t>
      </w:r>
    </w:p>
    <w:p w:rsidR="002D7284" w:rsidRPr="00951C12" w:rsidRDefault="002D7284" w:rsidP="002250C3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1 действие.</w:t>
      </w:r>
    </w:p>
    <w:p w:rsidR="002D7284" w:rsidRPr="00951C12" w:rsidRDefault="002D7284" w:rsidP="002250C3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Сцена оформлена под деревенскую кухню, печка, стол, лавка и деревенская посуда. Выходит рассказчик.</w:t>
      </w: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Рассказчик: здравствуйте, гости дорогие. Мы сегодня решили показать вам сказку, но не простую, а со смыслом. Много тут поучительного, а еще больше занимательного. И так начнем.</w:t>
      </w: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 xml:space="preserve">В одной глухой и заброшенной деревне, вдали от цивилизации, жили, были дед и бабка. </w:t>
      </w:r>
    </w:p>
    <w:p w:rsidR="002D7284" w:rsidRPr="00951C12" w:rsidRDefault="002D7284" w:rsidP="002250C3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Входят дед с дровами и бабуля с корзиной овощей и фруктов.</w:t>
      </w: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И была прислана к ним из города большого, внучка на перевоспитание – Машенька.</w:t>
      </w:r>
    </w:p>
    <w:p w:rsidR="002D7284" w:rsidRPr="00951C12" w:rsidRDefault="002D7284" w:rsidP="002250C3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На самокате въезжает Маша.</w:t>
      </w: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 xml:space="preserve">Бабушка: Машенька, не упади, Машенька не ударься. </w:t>
      </w: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Дед: внучка в избе нельзя на самокате кататься! Стукнешься, что-то на себя свалишь, и все беды не миновать!</w:t>
      </w: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я, так понимаю правил в доме слишком много? И мне, что их теперь учить надо? А поиграть?</w:t>
      </w:r>
    </w:p>
    <w:p w:rsidR="002D7284" w:rsidRPr="00951C12" w:rsidRDefault="002D7284" w:rsidP="002250C3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Маша берет спички в руки и садиться на ковер. Рядом ставит подсвечник.</w:t>
      </w:r>
    </w:p>
    <w:p w:rsidR="002D7284" w:rsidRPr="00951C12" w:rsidRDefault="002D7284" w:rsidP="002250C3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Выходят девочки и мальчик в русских народных костюмах петь частушки.</w:t>
      </w:r>
    </w:p>
    <w:p w:rsidR="002D7284" w:rsidRPr="00951C12" w:rsidRDefault="002D7284" w:rsidP="002250C3">
      <w:pPr>
        <w:rPr>
          <w:rFonts w:ascii="Times New Roman" w:hAnsi="Times New Roman"/>
          <w:color w:val="000000"/>
          <w:sz w:val="24"/>
          <w:szCs w:val="24"/>
        </w:rPr>
      </w:pPr>
      <w:r w:rsidRPr="00951C12">
        <w:rPr>
          <w:rFonts w:ascii="Times New Roman" w:hAnsi="Times New Roman"/>
          <w:color w:val="000000"/>
          <w:sz w:val="24"/>
          <w:szCs w:val="24"/>
        </w:rPr>
        <w:t>Огонечек может скромный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За минуту стать огромным.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Потому с огнем, друзья,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Никогда играть нельзя.</w:t>
      </w:r>
    </w:p>
    <w:p w:rsidR="002D7284" w:rsidRPr="00951C12" w:rsidRDefault="002D7284" w:rsidP="002250C3">
      <w:pPr>
        <w:rPr>
          <w:rFonts w:ascii="Times New Roman" w:hAnsi="Times New Roman"/>
          <w:color w:val="000000"/>
          <w:sz w:val="24"/>
          <w:szCs w:val="24"/>
        </w:rPr>
      </w:pPr>
      <w:r w:rsidRPr="00951C12">
        <w:rPr>
          <w:rFonts w:ascii="Times New Roman" w:hAnsi="Times New Roman"/>
          <w:color w:val="000000"/>
          <w:sz w:val="24"/>
          <w:szCs w:val="24"/>
        </w:rPr>
        <w:t xml:space="preserve"> Даже в самый чудный вечер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Жечь нельзя без взрослых свечи.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Хоть нарядны и прекрасны,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Но они огнеопасны.</w:t>
      </w:r>
    </w:p>
    <w:p w:rsidR="002D7284" w:rsidRPr="00951C12" w:rsidRDefault="002D7284" w:rsidP="004364AA">
      <w:pPr>
        <w:pStyle w:val="NormalWeb"/>
        <w:shd w:val="clear" w:color="auto" w:fill="FFFFFF"/>
        <w:rPr>
          <w:color w:val="000000"/>
        </w:rPr>
      </w:pPr>
      <w:r w:rsidRPr="00951C12">
        <w:rPr>
          <w:color w:val="000000"/>
        </w:rPr>
        <w:br/>
      </w:r>
      <w:r w:rsidRPr="00951C12">
        <w:rPr>
          <w:color w:val="000000"/>
        </w:rPr>
        <w:br/>
        <w:t>- В новый год поставил Петя</w:t>
      </w:r>
      <w:r w:rsidRPr="00951C12">
        <w:rPr>
          <w:color w:val="000000"/>
        </w:rPr>
        <w:br/>
        <w:t>Десять свечек на буфете.</w:t>
      </w:r>
      <w:r w:rsidRPr="00951C12">
        <w:rPr>
          <w:color w:val="000000"/>
        </w:rPr>
        <w:br/>
        <w:t>- Больше нету у Петра,</w:t>
      </w:r>
      <w:r w:rsidRPr="00951C12">
        <w:rPr>
          <w:color w:val="000000"/>
        </w:rPr>
        <w:br/>
        <w:t>Ни буфета, ни ковра.</w:t>
      </w:r>
      <w:r w:rsidRPr="00951C12">
        <w:rPr>
          <w:color w:val="000000"/>
        </w:rPr>
        <w:br/>
      </w:r>
      <w:r w:rsidRPr="00951C12">
        <w:rPr>
          <w:color w:val="000000"/>
        </w:rPr>
        <w:br/>
        <w:t>- Стал я суп разогревать, </w:t>
      </w:r>
      <w:r w:rsidRPr="00951C12">
        <w:rPr>
          <w:color w:val="000000"/>
        </w:rPr>
        <w:br/>
        <w:t>И решил чуть-чуть поспать.</w:t>
      </w:r>
      <w:r w:rsidRPr="00951C12">
        <w:rPr>
          <w:color w:val="000000"/>
        </w:rPr>
        <w:br/>
        <w:t>Просыпаюсь: меня кто-то</w:t>
      </w:r>
      <w:r w:rsidRPr="00951C12">
        <w:rPr>
          <w:color w:val="000000"/>
        </w:rPr>
        <w:br/>
        <w:t>Поливает из брандспойта.</w:t>
      </w:r>
      <w:r w:rsidRPr="00951C12">
        <w:rPr>
          <w:color w:val="000000"/>
        </w:rPr>
        <w:br/>
      </w:r>
      <w:r w:rsidRPr="00951C12">
        <w:rPr>
          <w:color w:val="000000"/>
        </w:rPr>
        <w:br/>
        <w:t>- Пошутить решил Вадим,</w:t>
      </w:r>
      <w:r w:rsidRPr="00951C12">
        <w:rPr>
          <w:color w:val="000000"/>
        </w:rPr>
        <w:br/>
        <w:t>Позвонил по 01.</w:t>
      </w:r>
      <w:r w:rsidRPr="00951C12">
        <w:rPr>
          <w:color w:val="000000"/>
        </w:rPr>
        <w:br/>
        <w:t>- Понял позже, что не прав,</w:t>
      </w:r>
      <w:r w:rsidRPr="00951C12">
        <w:rPr>
          <w:color w:val="000000"/>
        </w:rPr>
        <w:br/>
        <w:t>Но платить придется штраф.</w:t>
      </w:r>
      <w:r w:rsidRPr="00951C12">
        <w:rPr>
          <w:color w:val="000000"/>
        </w:rPr>
        <w:br/>
      </w:r>
      <w:r w:rsidRPr="00951C12">
        <w:rPr>
          <w:color w:val="000000"/>
        </w:rPr>
        <w:br/>
        <w:t>- Закупил на рынке Ваня</w:t>
      </w:r>
      <w:r w:rsidRPr="00951C12">
        <w:rPr>
          <w:color w:val="000000"/>
        </w:rPr>
        <w:br/>
        <w:t>Фейерверки из Тайваня.</w:t>
      </w:r>
      <w:r w:rsidRPr="00951C12">
        <w:rPr>
          <w:color w:val="000000"/>
        </w:rPr>
        <w:br/>
        <w:t>- Вокруг елки веселиться</w:t>
      </w:r>
      <w:r w:rsidRPr="00951C12">
        <w:rPr>
          <w:color w:val="000000"/>
        </w:rPr>
        <w:br/>
        <w:t>Будет Ваня…в травм больнице.</w:t>
      </w:r>
    </w:p>
    <w:p w:rsidR="002D7284" w:rsidRPr="00951C12" w:rsidRDefault="002D7284" w:rsidP="004364AA">
      <w:pPr>
        <w:pStyle w:val="NormalWeb"/>
        <w:shd w:val="clear" w:color="auto" w:fill="FFFFFF"/>
        <w:rPr>
          <w:b/>
          <w:color w:val="000000"/>
        </w:rPr>
      </w:pPr>
      <w:r w:rsidRPr="00951C12">
        <w:rPr>
          <w:b/>
          <w:color w:val="000000"/>
        </w:rPr>
        <w:t>Дети кланяются и уходят.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Спички - это не игрушки,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Знают все мои подружки.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Знают все мои друзья, 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Что с огнем...      играть...    нельзя!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я все поняла, со спичками больше не играю! Можно мне хотя бы погулять сходить?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Бабушка: конечно можно, но запомни, несколько правил которые тебе расскажут бельчата.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Бельчата читают стихи.</w:t>
      </w:r>
    </w:p>
    <w:p w:rsidR="002D7284" w:rsidRPr="00951C12" w:rsidRDefault="002D7284" w:rsidP="004364AA">
      <w:pPr>
        <w:rPr>
          <w:rFonts w:ascii="Times New Roman" w:hAnsi="Times New Roman"/>
          <w:color w:val="000000"/>
          <w:sz w:val="24"/>
          <w:szCs w:val="24"/>
        </w:rPr>
      </w:pPr>
      <w:r w:rsidRPr="00951C12">
        <w:rPr>
          <w:rFonts w:ascii="Times New Roman" w:hAnsi="Times New Roman"/>
          <w:color w:val="000000"/>
          <w:sz w:val="24"/>
          <w:szCs w:val="24"/>
        </w:rPr>
        <w:t>С незнакомцами, друзья,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Вместе в лес входить нельзя,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И уж точно не годится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К ним в автомобиль садиться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Или в гости к ним ходить –</w:t>
      </w:r>
      <w:r w:rsidRPr="00951C12">
        <w:rPr>
          <w:rFonts w:ascii="Times New Roman" w:hAnsi="Times New Roman"/>
          <w:color w:val="000000"/>
          <w:sz w:val="24"/>
          <w:szCs w:val="24"/>
        </w:rPr>
        <w:br/>
        <w:t>Вдруг решат вам навредить.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Воду из реки не пей,</w:t>
      </w:r>
      <w:r w:rsidRPr="00951C12">
        <w:rPr>
          <w:rFonts w:ascii="Times New Roman" w:hAnsi="Times New Roman"/>
          <w:sz w:val="24"/>
          <w:szCs w:val="24"/>
        </w:rPr>
        <w:br/>
        <w:t>Плавают микробы в ней.</w:t>
      </w:r>
      <w:r w:rsidRPr="00951C12">
        <w:rPr>
          <w:rFonts w:ascii="Times New Roman" w:hAnsi="Times New Roman"/>
          <w:sz w:val="24"/>
          <w:szCs w:val="24"/>
        </w:rPr>
        <w:br/>
        <w:t>Можно эту воду пить,</w:t>
      </w:r>
      <w:r w:rsidRPr="00951C12">
        <w:rPr>
          <w:rFonts w:ascii="Times New Roman" w:hAnsi="Times New Roman"/>
          <w:sz w:val="24"/>
          <w:szCs w:val="24"/>
        </w:rPr>
        <w:br/>
        <w:t>Только если вскипятить.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br/>
        <w:t>Незнакомую зверушку,</w:t>
      </w:r>
      <w:r w:rsidRPr="00951C12">
        <w:rPr>
          <w:rFonts w:ascii="Times New Roman" w:hAnsi="Times New Roman"/>
          <w:sz w:val="24"/>
          <w:szCs w:val="24"/>
        </w:rPr>
        <w:br/>
        <w:t>Не считай своей игрушкой –</w:t>
      </w:r>
      <w:r w:rsidRPr="00951C12">
        <w:rPr>
          <w:rFonts w:ascii="Times New Roman" w:hAnsi="Times New Roman"/>
          <w:sz w:val="24"/>
          <w:szCs w:val="24"/>
        </w:rPr>
        <w:br/>
        <w:t>Вдруг она не струсит</w:t>
      </w:r>
      <w:r w:rsidRPr="00951C12">
        <w:rPr>
          <w:rFonts w:ascii="Times New Roman" w:hAnsi="Times New Roman"/>
          <w:sz w:val="24"/>
          <w:szCs w:val="24"/>
        </w:rPr>
        <w:br/>
        <w:t>И тебя укусит.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Ягод и грибов не счесть,</w:t>
      </w:r>
      <w:r w:rsidRPr="00951C12">
        <w:rPr>
          <w:rFonts w:ascii="Times New Roman" w:hAnsi="Times New Roman"/>
          <w:sz w:val="24"/>
          <w:szCs w:val="24"/>
        </w:rPr>
        <w:br/>
        <w:t>Но не все их можно есть.</w:t>
      </w:r>
      <w:r w:rsidRPr="00951C12">
        <w:rPr>
          <w:rFonts w:ascii="Times New Roman" w:hAnsi="Times New Roman"/>
          <w:sz w:val="24"/>
          <w:szCs w:val="24"/>
        </w:rPr>
        <w:br/>
        <w:t>Прежде чем в рот положить,</w:t>
      </w:r>
      <w:r w:rsidRPr="00951C12">
        <w:rPr>
          <w:rFonts w:ascii="Times New Roman" w:hAnsi="Times New Roman"/>
          <w:sz w:val="24"/>
          <w:szCs w:val="24"/>
        </w:rPr>
        <w:br/>
        <w:t>Маме с папой покажи.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Бельчата уходят.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Бабушка: тебе все ясно? И еще, когда будешь гулять смотри на дорожные знаки, они тебе много чего расскажут, и не забывай, дом родной и горницу.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Занавес закрывается, девочки танцуют «горницу».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 xml:space="preserve">2 действие. Сцена оформлена как лес, много деревьев и кустарников. Стоит первый дорожный знак пешеходный переход. 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что за странный это знак, машин нет, лес кругом. Хочет перебежать дорогу.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Выезжает на велосипеде ежик.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Ежик: ты кто такая? И почему правила нарушаешь? Я чуть в тебя не врезался!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я Маша, и я не знала, что тут кто-то на технике катается. Ежик, я тут грибы видела, хочешь, угощу?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Маша достает из-под дерева грибы разные и съедобные и мухомор.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на, держи! Смотри сколько! Будешь обедать сегодня.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Ежик смеется.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Ежик: Маша, а ты грибы умеешь отличать? Там съедобные и несъедобные?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нет, а в чем разница?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Белки и ежик поют для Маши песенку.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rPr>
          <w:rStyle w:val="Strong"/>
        </w:rPr>
        <w:t>Грибная песенка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rPr>
          <w:rStyle w:val="Strong"/>
        </w:rPr>
        <w:t>1 куплет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В лес зеленый по тропинке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Мы несем свои корзинки.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Соберем грибы - опята,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Сыроежки и маслята.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Ля-ля-ля...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rPr>
          <w:rStyle w:val="Strong"/>
        </w:rPr>
        <w:t>2 куплет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Нарядились мухоморы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В ярко-красные уборы,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Мы их брать с тобой не будем,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Пусть стоят на радость людям!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Ля-ля-ля.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rPr>
          <w:rStyle w:val="Strong"/>
        </w:rPr>
        <w:t>3 куплет: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Целый день в лесу гуляли,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Много мы грибов набрали,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В прятки долго мы играли,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Песни звонко распевали.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Ля-ля-ля.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Маша: я поняла, что брать в лесу нужно только правильные – съедобные грибы! А от самых красивых держаться подальше.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Ежик: молодец, все правильно поняла. Ладно, мне пора домой, меня ежата к обеду ждут!</w:t>
      </w: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  <w:r w:rsidRPr="00951C12">
        <w:rPr>
          <w:b/>
        </w:rPr>
        <w:t>Ежик уходит, а Маша с песенкой идет по дорожке и видит домик медведя.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Маша: какой интересный домик, надо срочно зайти и посмотреть кто там живет.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  <w:r w:rsidRPr="00951C12">
        <w:rPr>
          <w:b/>
        </w:rPr>
        <w:t>Выбегают зайчики и встают перед дверью.</w:t>
      </w: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Заяц: ты от куда взялась? Тебя, что не учили, что нельзя в чужой дом ходить, без взрослых?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Маша: а, что такого будет, если я туда зайду? Там пахнет вкусно, может меня покормит кто!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Зайцы: а, вдруг там злые и опасные люди живут, навредят тебе.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Зайцы: и тебя вместо обеда и скушают.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Маша: не может у злых, так вкусно пахнуть, у меня даже слюнки потекли.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Заяц: Маша там живет медведь!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Маша: я хочу все посмотреть!</w:t>
      </w: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  <w:r w:rsidRPr="00951C12">
        <w:rPr>
          <w:b/>
        </w:rPr>
        <w:t xml:space="preserve">Маша входит в дверь домика. Занавес. </w:t>
      </w: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  <w:r w:rsidRPr="00951C12">
        <w:rPr>
          <w:b/>
        </w:rPr>
        <w:t>3 действие. Сцена украшена как дом медведя, стол, стул, самовар. Миша спит на кровати.</w:t>
      </w: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  <w:r w:rsidRPr="00951C12">
        <w:rPr>
          <w:b/>
        </w:rPr>
        <w:t>Маша начинает лазить по кастрюлькам, громко песенку поет, роняет стул и тем самым будит медведя.</w:t>
      </w: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Миша: что за шум, что за крик? У меня пожар возник? Кто тут все на бедокурил?</w:t>
      </w:r>
    </w:p>
    <w:p w:rsidR="002D7284" w:rsidRPr="00951C12" w:rsidRDefault="002D7284" w:rsidP="00D678EA">
      <w:pPr>
        <w:pStyle w:val="NormalWeb"/>
        <w:spacing w:before="0" w:beforeAutospacing="0" w:after="0" w:afterAutospacing="0"/>
      </w:pPr>
      <w:r w:rsidRPr="00951C12">
        <w:t>Маша: я конечно, но я еду искала и не нашла ничего кроме этих бутылочек, там сок?</w:t>
      </w: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color w:val="000000"/>
        </w:rPr>
      </w:pPr>
      <w:r w:rsidRPr="00951C12">
        <w:t xml:space="preserve">Миша: </w:t>
      </w:r>
      <w:r w:rsidRPr="00951C12">
        <w:rPr>
          <w:color w:val="000000"/>
        </w:rPr>
        <w:br/>
        <w:t>Жидкостей немало разных</w:t>
      </w:r>
      <w:r w:rsidRPr="00951C12">
        <w:rPr>
          <w:color w:val="000000"/>
        </w:rPr>
        <w:br/>
        <w:t>Ядовитых и опасных.</w:t>
      </w:r>
      <w:r w:rsidRPr="00951C12">
        <w:rPr>
          <w:color w:val="000000"/>
        </w:rPr>
        <w:br/>
        <w:t>Из бутыли ты не пей,</w:t>
      </w:r>
      <w:r w:rsidRPr="00951C12">
        <w:rPr>
          <w:color w:val="000000"/>
        </w:rPr>
        <w:br/>
        <w:t>Не спросив сперва, что в ней.</w:t>
      </w:r>
    </w:p>
    <w:p w:rsidR="002D7284" w:rsidRPr="00951C12" w:rsidRDefault="002D7284" w:rsidP="00D678EA">
      <w:pPr>
        <w:pStyle w:val="NormalWeb"/>
        <w:spacing w:before="0" w:beforeAutospacing="0" w:after="0" w:afterAutospacing="0"/>
        <w:rPr>
          <w:b/>
        </w:rPr>
      </w:pP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Маша ставит бутылки на место.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я есть хочу!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 xml:space="preserve">Миша: а тебя, что не учили как вести себя в гостях? 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учили, все эти вежливые слова и там всякое другое. А можно без лишних слов, просто взять и покормить ребенка?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Миша ставит перед Машей тарелку с кашей?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что это? Каша что ли? Я не буду, это есть! Я хочу что-нибудь сладенькое!</w:t>
      </w:r>
    </w:p>
    <w:p w:rsidR="002D7284" w:rsidRPr="00951C12" w:rsidRDefault="002D7284" w:rsidP="004364AA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Маша с полки хватает большой леденец и начинает его грызть. И у нее заболевает зуб!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Миша, зайцы, белки и Маша поют песенку из мультика про зубы.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Солнце смеялось, в небе птички пели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Жизнь у сластены слаще карамели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Громко, громко леденцы хрустят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Ведь это всем давным-давно известно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Что для развития ума полезно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Кушать мармелад и шоколад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 это сказки что зубы заболят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 все от зависти это говорят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Только зря шумят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Нет! Не заболят!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Солнце пропало, да и птички тоже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Кто же поможет бедным кто поможет?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Нету сил ни плакать, ни кричать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Как оказалось, счастья век не долог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Для сладкоежки нужен стоматолог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Где найти, ну где найти врача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А слезы капают, по полу стучат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 боль доводит, прям до паралича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Где найти врача? Доброго врача.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Дети, зубы берегите, станет жизнь намного слаще</w:t>
      </w:r>
      <w:r w:rsidRPr="00951C12">
        <w:rPr>
          <w:rFonts w:ascii="Times New Roman" w:hAnsi="Times New Roman"/>
          <w:color w:val="333333"/>
          <w:sz w:val="24"/>
          <w:szCs w:val="24"/>
        </w:rPr>
        <w:br/>
      </w:r>
      <w:r w:rsidRPr="00951C1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Хорошенько зазубрите «Зубы надо чистить чаще» (2р)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Маша: я поняла, надо есть не только вкусную еду, но и полезную, хотя и не вкусную., а еще и зубы чистить два раза – утром и вечером.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Миша: что бы ни было беды, давай я тебя домой провожу. А то бабушка и дедушка, наверное, очень скучают и вечер уже.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 xml:space="preserve">Маша: давай, а то я по-моему волков слышала, выли они. А в лесу вечером гулять одной нельзя. 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sz w:val="24"/>
          <w:szCs w:val="24"/>
        </w:rPr>
        <w:t>Миша: правильно нельзя, давай собираться.</w:t>
      </w:r>
    </w:p>
    <w:p w:rsidR="002D7284" w:rsidRPr="00951C12" w:rsidRDefault="002D7284" w:rsidP="00A209D6">
      <w:pPr>
        <w:rPr>
          <w:rFonts w:ascii="Times New Roman" w:hAnsi="Times New Roman"/>
          <w:b/>
          <w:sz w:val="24"/>
          <w:szCs w:val="24"/>
        </w:rPr>
      </w:pPr>
      <w:r w:rsidRPr="00951C12">
        <w:rPr>
          <w:rFonts w:ascii="Times New Roman" w:hAnsi="Times New Roman"/>
          <w:b/>
          <w:sz w:val="24"/>
          <w:szCs w:val="24"/>
        </w:rPr>
        <w:t>Маша, Миша, зайцы, белки и ежик идут по дороге под проигрыш песни «Три желания». Навстречу им выходят бабушка, дедушка и дети. Все вместе они поют песню «Три желанья»</w:t>
      </w:r>
    </w:p>
    <w:p w:rsidR="002D7284" w:rsidRPr="00951C12" w:rsidRDefault="002D7284" w:rsidP="00A209D6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t>Кто сказал, что чуда ждать нелепо?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В сердце будет жить мечта, пока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По лазурной акварели неба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Будут плыть, как рыбки, облака.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На удачу выбери наживку,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Нос не вешай, если не клюёт,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Вдруг поймаешь золотую рыбку,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Это значит, точно повезёт!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И во сне такое не приснится.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Три желанья загадай смелей,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Не забудь с друзьями поделиться,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Ведь чудес не жалко для друзей!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Веселее песенка поётся,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Если летним утром над рекой</w:t>
      </w:r>
    </w:p>
    <w:p w:rsidR="002D7284" w:rsidRPr="00951C12" w:rsidRDefault="002D7284" w:rsidP="00A209D6">
      <w:pPr>
        <w:rPr>
          <w:rFonts w:ascii="Times New Roman" w:hAnsi="Times New Roman"/>
          <w:color w:val="252525"/>
          <w:sz w:val="24"/>
          <w:szCs w:val="24"/>
          <w:lang w:eastAsia="ru-RU"/>
        </w:rPr>
      </w:pP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Солнышко в ладошках рассмеётся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Лучиками рыбки золотой!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И во сне такое не приснится.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Три желанья загадай смелей,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Не забудь с друзьями поделиться,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Ведь чудес не жалко для друзей!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И во сне такое не приснится.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Три желанья загадай смелей,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Не забудь с друзьями поделиться,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Ведь чудес не жалко для друзей!</w:t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</w: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br/>
        <w:t>Ведь чудес не жалко для друзей!</w:t>
      </w:r>
    </w:p>
    <w:p w:rsidR="002D7284" w:rsidRPr="00951C12" w:rsidRDefault="002D7284" w:rsidP="00A209D6">
      <w:pPr>
        <w:rPr>
          <w:rFonts w:ascii="Times New Roman" w:hAnsi="Times New Roman"/>
          <w:b/>
          <w:color w:val="252525"/>
          <w:sz w:val="24"/>
          <w:szCs w:val="24"/>
          <w:lang w:eastAsia="ru-RU"/>
        </w:rPr>
      </w:pPr>
      <w:r w:rsidRPr="00951C12">
        <w:rPr>
          <w:rFonts w:ascii="Times New Roman" w:hAnsi="Times New Roman"/>
          <w:b/>
          <w:color w:val="252525"/>
          <w:sz w:val="24"/>
          <w:szCs w:val="24"/>
          <w:lang w:eastAsia="ru-RU"/>
        </w:rPr>
        <w:t>Актеры кланяются и уходят.</w:t>
      </w:r>
      <w:bookmarkStart w:id="0" w:name="_GoBack"/>
      <w:bookmarkEnd w:id="0"/>
    </w:p>
    <w:p w:rsidR="002D7284" w:rsidRPr="00951C12" w:rsidRDefault="002D7284" w:rsidP="00A209D6">
      <w:pPr>
        <w:rPr>
          <w:rFonts w:ascii="Times New Roman" w:hAnsi="Times New Roman"/>
          <w:color w:val="252525"/>
          <w:sz w:val="24"/>
          <w:szCs w:val="24"/>
          <w:lang w:eastAsia="ru-RU"/>
        </w:rPr>
      </w:pPr>
      <w:r w:rsidRPr="00951C12">
        <w:rPr>
          <w:rFonts w:ascii="Times New Roman" w:hAnsi="Times New Roman"/>
          <w:color w:val="252525"/>
          <w:sz w:val="24"/>
          <w:szCs w:val="24"/>
          <w:lang w:eastAsia="ru-RU"/>
        </w:rPr>
        <w:t>Рассказчик: мы все старались, мы все пытались понравиться вам и пользу принести. А самое главное чтобы у вас исполнились самые заветные три желания! Спасибо за внимание и до скорых встреч!</w:t>
      </w: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</w:p>
    <w:p w:rsidR="002D7284" w:rsidRPr="00951C12" w:rsidRDefault="002D7284" w:rsidP="004364AA">
      <w:pPr>
        <w:rPr>
          <w:rFonts w:ascii="Times New Roman" w:hAnsi="Times New Roman"/>
          <w:sz w:val="24"/>
          <w:szCs w:val="24"/>
        </w:rPr>
      </w:pP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  <w:r w:rsidRPr="00951C12">
        <w:rPr>
          <w:rFonts w:ascii="Times New Roman" w:hAnsi="Times New Roman"/>
          <w:color w:val="000000"/>
          <w:sz w:val="24"/>
          <w:szCs w:val="24"/>
        </w:rPr>
        <w:br/>
      </w:r>
      <w:r w:rsidRPr="00951C12">
        <w:rPr>
          <w:rFonts w:ascii="Times New Roman" w:hAnsi="Times New Roman"/>
          <w:color w:val="000000"/>
          <w:sz w:val="24"/>
          <w:szCs w:val="24"/>
        </w:rPr>
        <w:br/>
      </w: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</w:p>
    <w:p w:rsidR="002D7284" w:rsidRPr="00951C12" w:rsidRDefault="002D7284" w:rsidP="002250C3">
      <w:pPr>
        <w:rPr>
          <w:rFonts w:ascii="Times New Roman" w:hAnsi="Times New Roman"/>
          <w:sz w:val="24"/>
          <w:szCs w:val="24"/>
        </w:rPr>
      </w:pPr>
    </w:p>
    <w:sectPr w:rsidR="002D7284" w:rsidRPr="00951C12" w:rsidSect="001D0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4C0E"/>
    <w:rsid w:val="00014A5C"/>
    <w:rsid w:val="00084C0E"/>
    <w:rsid w:val="000F36ED"/>
    <w:rsid w:val="001A55D7"/>
    <w:rsid w:val="001D0640"/>
    <w:rsid w:val="002250C3"/>
    <w:rsid w:val="0029465D"/>
    <w:rsid w:val="002D7284"/>
    <w:rsid w:val="0030631A"/>
    <w:rsid w:val="00322A96"/>
    <w:rsid w:val="00380052"/>
    <w:rsid w:val="003A0882"/>
    <w:rsid w:val="0043303B"/>
    <w:rsid w:val="004364AA"/>
    <w:rsid w:val="005374B9"/>
    <w:rsid w:val="005B7FC0"/>
    <w:rsid w:val="005D3F83"/>
    <w:rsid w:val="006F2F7B"/>
    <w:rsid w:val="007B785B"/>
    <w:rsid w:val="00951C12"/>
    <w:rsid w:val="00962FD3"/>
    <w:rsid w:val="009D103E"/>
    <w:rsid w:val="00A209D6"/>
    <w:rsid w:val="00B90C53"/>
    <w:rsid w:val="00CB64E4"/>
    <w:rsid w:val="00D450AC"/>
    <w:rsid w:val="00D678EA"/>
    <w:rsid w:val="00D9740A"/>
    <w:rsid w:val="00E8706F"/>
    <w:rsid w:val="00F1629C"/>
    <w:rsid w:val="00FB5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640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A209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209D6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rsid w:val="002250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250C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28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7967">
          <w:marLeft w:val="0"/>
          <w:marRight w:val="0"/>
          <w:marTop w:val="30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28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1224</Words>
  <Characters>6977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сказки по ОБЖ «Маша и ее путешествия»</dc:title>
  <dc:subject/>
  <dc:creator>User</dc:creator>
  <cp:keywords/>
  <dc:description/>
  <cp:lastModifiedBy>Анастасия</cp:lastModifiedBy>
  <cp:revision>2</cp:revision>
  <dcterms:created xsi:type="dcterms:W3CDTF">2019-01-10T12:41:00Z</dcterms:created>
  <dcterms:modified xsi:type="dcterms:W3CDTF">2019-01-10T12:41:00Z</dcterms:modified>
</cp:coreProperties>
</file>